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48401" w14:textId="4F55C7A6" w:rsidR="00B3758D" w:rsidRDefault="001676EB" w:rsidP="00FD438F">
      <w:pPr>
        <w:shd w:val="clear" w:color="auto" w:fill="FFFFFF"/>
        <w:spacing w:line="300" w:lineRule="atLeast"/>
        <w:ind w:right="250"/>
        <w:jc w:val="both"/>
        <w:rPr>
          <w:rFonts w:ascii="Calibri" w:hAnsi="Calibri"/>
          <w:b/>
          <w:bCs/>
          <w:sz w:val="22"/>
          <w:szCs w:val="22"/>
        </w:rPr>
      </w:pPr>
      <w:r w:rsidRPr="001676EB">
        <w:rPr>
          <w:rFonts w:ascii="Calibri" w:hAnsi="Calibri"/>
          <w:b/>
          <w:bCs/>
          <w:sz w:val="22"/>
          <w:szCs w:val="22"/>
        </w:rPr>
        <w:tab/>
      </w:r>
      <w:r w:rsidRPr="001676EB">
        <w:rPr>
          <w:rFonts w:ascii="Calibri" w:hAnsi="Calibri"/>
          <w:b/>
          <w:bCs/>
          <w:sz w:val="22"/>
          <w:szCs w:val="22"/>
        </w:rPr>
        <w:tab/>
      </w:r>
      <w:r w:rsidRPr="001676EB">
        <w:rPr>
          <w:rFonts w:ascii="Calibri" w:hAnsi="Calibri"/>
          <w:b/>
          <w:bCs/>
          <w:sz w:val="22"/>
          <w:szCs w:val="22"/>
        </w:rPr>
        <w:tab/>
      </w:r>
      <w:r w:rsidRPr="001676EB">
        <w:rPr>
          <w:rFonts w:ascii="Calibri" w:hAnsi="Calibri"/>
          <w:b/>
          <w:bCs/>
          <w:sz w:val="22"/>
          <w:szCs w:val="22"/>
        </w:rPr>
        <w:tab/>
      </w:r>
      <w:r w:rsidRPr="001676EB">
        <w:rPr>
          <w:rFonts w:ascii="Calibri" w:hAnsi="Calibri"/>
          <w:b/>
          <w:bCs/>
          <w:sz w:val="22"/>
          <w:szCs w:val="22"/>
        </w:rPr>
        <w:tab/>
      </w:r>
      <w:r w:rsidRPr="001676EB">
        <w:rPr>
          <w:rFonts w:ascii="Calibri" w:hAnsi="Calibri"/>
          <w:b/>
          <w:bCs/>
          <w:sz w:val="22"/>
          <w:szCs w:val="22"/>
        </w:rPr>
        <w:tab/>
      </w:r>
      <w:r w:rsidRPr="001676EB">
        <w:rPr>
          <w:rFonts w:ascii="Calibri" w:hAnsi="Calibri"/>
          <w:b/>
          <w:bCs/>
          <w:sz w:val="22"/>
          <w:szCs w:val="22"/>
        </w:rPr>
        <w:tab/>
      </w:r>
    </w:p>
    <w:p w14:paraId="30B34007" w14:textId="77777777" w:rsidR="00CD570F" w:rsidRDefault="00CD570F">
      <w:pPr>
        <w:rPr>
          <w:rFonts w:ascii="Calibri" w:hAnsi="Calibri"/>
          <w:b/>
          <w:bCs/>
          <w:sz w:val="22"/>
          <w:szCs w:val="22"/>
          <w:lang w:val="en-US"/>
        </w:rPr>
      </w:pPr>
    </w:p>
    <w:p w14:paraId="2FC85B25" w14:textId="77777777" w:rsidR="00CD570F" w:rsidRPr="00CD570F" w:rsidRDefault="00CD570F" w:rsidP="00CD570F">
      <w:pPr>
        <w:jc w:val="center"/>
        <w:rPr>
          <w:rFonts w:ascii="Calibri" w:hAnsi="Calibri"/>
          <w:b/>
          <w:bCs/>
          <w:sz w:val="22"/>
          <w:szCs w:val="22"/>
        </w:rPr>
      </w:pPr>
      <w:r w:rsidRPr="00CD570F">
        <w:rPr>
          <w:rFonts w:ascii="Calibri" w:hAnsi="Calibri"/>
          <w:b/>
          <w:bCs/>
          <w:sz w:val="22"/>
          <w:szCs w:val="22"/>
        </w:rPr>
        <w:t>ΠΡΑΚΤΙΚΟ</w:t>
      </w:r>
    </w:p>
    <w:p w14:paraId="345D709C" w14:textId="0C51D969" w:rsidR="00CD570F" w:rsidRPr="00CD570F" w:rsidRDefault="00CD570F" w:rsidP="00CD570F">
      <w:pPr>
        <w:rPr>
          <w:rFonts w:ascii="Calibri" w:hAnsi="Calibri"/>
          <w:b/>
          <w:bCs/>
          <w:sz w:val="22"/>
          <w:szCs w:val="22"/>
        </w:rPr>
      </w:pPr>
    </w:p>
    <w:p w14:paraId="74956711" w14:textId="7A9B7FFF" w:rsidR="00CD570F" w:rsidRPr="00911306" w:rsidRDefault="00CD570F" w:rsidP="00CD570F">
      <w:pPr>
        <w:jc w:val="center"/>
        <w:rPr>
          <w:rFonts w:ascii="Calibri" w:hAnsi="Calibri"/>
          <w:b/>
          <w:bCs/>
          <w:sz w:val="22"/>
          <w:szCs w:val="22"/>
        </w:rPr>
      </w:pPr>
      <w:r w:rsidRPr="00CD570F">
        <w:rPr>
          <w:rFonts w:ascii="Calibri" w:hAnsi="Calibri"/>
          <w:b/>
          <w:bCs/>
          <w:sz w:val="22"/>
          <w:szCs w:val="22"/>
        </w:rPr>
        <w:t>Βαθμολογίας της Διπλωματικής εργασίας του</w:t>
      </w:r>
      <w:r w:rsidR="002C235C">
        <w:rPr>
          <w:rFonts w:ascii="Calibri" w:hAnsi="Calibri"/>
          <w:b/>
          <w:bCs/>
          <w:sz w:val="22"/>
          <w:szCs w:val="22"/>
        </w:rPr>
        <w:t>/της</w:t>
      </w:r>
      <w:r w:rsidRPr="00CD570F">
        <w:rPr>
          <w:rFonts w:ascii="Calibri" w:hAnsi="Calibri"/>
          <w:b/>
          <w:bCs/>
          <w:sz w:val="22"/>
          <w:szCs w:val="22"/>
        </w:rPr>
        <w:t xml:space="preserve"> φοιτητή</w:t>
      </w:r>
      <w:r w:rsidR="002C235C">
        <w:rPr>
          <w:rFonts w:ascii="Calibri" w:hAnsi="Calibri"/>
          <w:b/>
          <w:bCs/>
          <w:sz w:val="22"/>
          <w:szCs w:val="22"/>
        </w:rPr>
        <w:t>/τριας</w:t>
      </w:r>
      <w:r w:rsidRPr="00CD570F">
        <w:rPr>
          <w:rFonts w:ascii="Calibri" w:hAnsi="Calibri"/>
          <w:b/>
          <w:bCs/>
          <w:sz w:val="22"/>
          <w:szCs w:val="22"/>
        </w:rPr>
        <w:t xml:space="preserve"> </w:t>
      </w:r>
      <w:r w:rsidR="00911306">
        <w:rPr>
          <w:rFonts w:ascii="Calibri" w:hAnsi="Calibri"/>
          <w:b/>
          <w:bCs/>
          <w:sz w:val="22"/>
          <w:szCs w:val="22"/>
        </w:rPr>
        <w:t>……</w:t>
      </w:r>
      <w:r w:rsidR="00911306" w:rsidRPr="00911306">
        <w:rPr>
          <w:rFonts w:ascii="Calibri" w:hAnsi="Calibri"/>
          <w:b/>
          <w:bCs/>
          <w:sz w:val="22"/>
          <w:szCs w:val="22"/>
        </w:rPr>
        <w:t>..</w:t>
      </w:r>
      <w:r w:rsidRPr="00CD570F">
        <w:rPr>
          <w:rFonts w:ascii="Calibri" w:hAnsi="Calibri"/>
          <w:b/>
          <w:bCs/>
          <w:sz w:val="22"/>
          <w:szCs w:val="22"/>
        </w:rPr>
        <w:t xml:space="preserve"> του Τμήματος Πολιτικών Μηχανικών ακαδημαϊκού έτους 202</w:t>
      </w:r>
      <w:r w:rsidR="00911306" w:rsidRPr="00911306">
        <w:rPr>
          <w:rFonts w:ascii="Calibri" w:hAnsi="Calibri"/>
          <w:b/>
          <w:bCs/>
          <w:sz w:val="22"/>
          <w:szCs w:val="22"/>
        </w:rPr>
        <w:t>5</w:t>
      </w:r>
      <w:r w:rsidRPr="00CD570F">
        <w:rPr>
          <w:rFonts w:ascii="Calibri" w:hAnsi="Calibri"/>
          <w:b/>
          <w:bCs/>
          <w:sz w:val="22"/>
          <w:szCs w:val="22"/>
        </w:rPr>
        <w:t>-202</w:t>
      </w:r>
      <w:r w:rsidR="00911306" w:rsidRPr="00911306">
        <w:rPr>
          <w:rFonts w:ascii="Calibri" w:hAnsi="Calibri"/>
          <w:b/>
          <w:bCs/>
          <w:sz w:val="22"/>
          <w:szCs w:val="22"/>
        </w:rPr>
        <w:t>6</w:t>
      </w:r>
    </w:p>
    <w:p w14:paraId="229FFC67" w14:textId="77777777" w:rsidR="00CD570F" w:rsidRPr="00CD570F" w:rsidRDefault="00CD570F" w:rsidP="00CD570F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a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681"/>
      </w:tblGrid>
      <w:tr w:rsidR="00911306" w:rsidRPr="00911306" w14:paraId="6FCF019D" w14:textId="4D30BAAA" w:rsidTr="00911306">
        <w:tc>
          <w:tcPr>
            <w:tcW w:w="3681" w:type="dxa"/>
          </w:tcPr>
          <w:p w14:paraId="2187BF9F" w14:textId="77777777" w:rsidR="00911306" w:rsidRPr="00911306" w:rsidRDefault="00911306" w:rsidP="006018DA">
            <w:pPr>
              <w:rPr>
                <w:b/>
                <w:bCs/>
                <w:sz w:val="22"/>
                <w:szCs w:val="22"/>
              </w:rPr>
            </w:pPr>
            <w:r w:rsidRPr="00911306">
              <w:rPr>
                <w:b/>
                <w:bCs/>
                <w:sz w:val="22"/>
                <w:szCs w:val="22"/>
              </w:rPr>
              <w:t xml:space="preserve">Ονοματεπώνυμο Φοιτητή: </w:t>
            </w:r>
          </w:p>
        </w:tc>
        <w:tc>
          <w:tcPr>
            <w:tcW w:w="3681" w:type="dxa"/>
          </w:tcPr>
          <w:p w14:paraId="6175FB2D" w14:textId="77777777" w:rsidR="00911306" w:rsidRPr="00A631F5" w:rsidRDefault="00911306" w:rsidP="006018DA">
            <w:pPr>
              <w:rPr>
                <w:sz w:val="22"/>
                <w:szCs w:val="22"/>
              </w:rPr>
            </w:pPr>
          </w:p>
        </w:tc>
      </w:tr>
      <w:tr w:rsidR="00911306" w:rsidRPr="00911306" w14:paraId="37364447" w14:textId="77CF79FB" w:rsidTr="00911306">
        <w:tc>
          <w:tcPr>
            <w:tcW w:w="3681" w:type="dxa"/>
          </w:tcPr>
          <w:p w14:paraId="1D85F5E0" w14:textId="77777777" w:rsidR="00911306" w:rsidRPr="00911306" w:rsidRDefault="00911306" w:rsidP="006018DA">
            <w:pPr>
              <w:rPr>
                <w:b/>
                <w:bCs/>
                <w:sz w:val="22"/>
                <w:szCs w:val="22"/>
              </w:rPr>
            </w:pPr>
            <w:r w:rsidRPr="00911306">
              <w:rPr>
                <w:b/>
                <w:bCs/>
                <w:sz w:val="22"/>
                <w:szCs w:val="22"/>
              </w:rPr>
              <w:t xml:space="preserve">Αρ. Μητρώου Φοιτητή: </w:t>
            </w:r>
          </w:p>
        </w:tc>
        <w:tc>
          <w:tcPr>
            <w:tcW w:w="3681" w:type="dxa"/>
          </w:tcPr>
          <w:p w14:paraId="6D8799E0" w14:textId="77777777" w:rsidR="00911306" w:rsidRPr="00A631F5" w:rsidRDefault="00911306" w:rsidP="006018DA">
            <w:pPr>
              <w:rPr>
                <w:sz w:val="22"/>
                <w:szCs w:val="22"/>
              </w:rPr>
            </w:pPr>
          </w:p>
        </w:tc>
      </w:tr>
      <w:tr w:rsidR="00911306" w:rsidRPr="00911306" w14:paraId="16CC60EE" w14:textId="67E20D92" w:rsidTr="00911306">
        <w:tc>
          <w:tcPr>
            <w:tcW w:w="3681" w:type="dxa"/>
          </w:tcPr>
          <w:p w14:paraId="563A5499" w14:textId="77777777" w:rsidR="00911306" w:rsidRPr="00911306" w:rsidRDefault="00911306" w:rsidP="006018DA">
            <w:pPr>
              <w:rPr>
                <w:b/>
                <w:bCs/>
                <w:sz w:val="22"/>
                <w:szCs w:val="22"/>
              </w:rPr>
            </w:pPr>
            <w:r w:rsidRPr="00911306">
              <w:rPr>
                <w:b/>
                <w:bCs/>
                <w:sz w:val="22"/>
                <w:szCs w:val="22"/>
              </w:rPr>
              <w:t>Θέμα Διπλωματικής Εργασίας: (τίτλος στα ελληνικά)</w:t>
            </w:r>
          </w:p>
        </w:tc>
        <w:tc>
          <w:tcPr>
            <w:tcW w:w="3681" w:type="dxa"/>
          </w:tcPr>
          <w:p w14:paraId="662F8183" w14:textId="77777777" w:rsidR="00911306" w:rsidRPr="00A631F5" w:rsidRDefault="00911306" w:rsidP="006018DA">
            <w:pPr>
              <w:rPr>
                <w:sz w:val="22"/>
                <w:szCs w:val="22"/>
              </w:rPr>
            </w:pPr>
          </w:p>
        </w:tc>
      </w:tr>
      <w:tr w:rsidR="00911306" w:rsidRPr="00911306" w14:paraId="2147C8C6" w14:textId="4E564BE6" w:rsidTr="00911306">
        <w:tc>
          <w:tcPr>
            <w:tcW w:w="3681" w:type="dxa"/>
          </w:tcPr>
          <w:p w14:paraId="4FA8FEE7" w14:textId="77777777" w:rsidR="00911306" w:rsidRPr="00911306" w:rsidRDefault="00911306" w:rsidP="006018DA">
            <w:pPr>
              <w:rPr>
                <w:b/>
                <w:bCs/>
                <w:sz w:val="22"/>
                <w:szCs w:val="22"/>
              </w:rPr>
            </w:pPr>
            <w:r w:rsidRPr="00911306">
              <w:rPr>
                <w:b/>
                <w:bCs/>
                <w:sz w:val="22"/>
                <w:szCs w:val="22"/>
              </w:rPr>
              <w:t>Θέμα Διπλωματικής Εργασίας: (τίτλος στα αγγλικά)</w:t>
            </w:r>
          </w:p>
        </w:tc>
        <w:tc>
          <w:tcPr>
            <w:tcW w:w="3681" w:type="dxa"/>
          </w:tcPr>
          <w:p w14:paraId="5FAA8D8B" w14:textId="77777777" w:rsidR="00911306" w:rsidRPr="00A631F5" w:rsidRDefault="00911306" w:rsidP="006018DA">
            <w:pPr>
              <w:rPr>
                <w:sz w:val="22"/>
                <w:szCs w:val="22"/>
              </w:rPr>
            </w:pPr>
          </w:p>
        </w:tc>
      </w:tr>
      <w:tr w:rsidR="00911306" w:rsidRPr="00911306" w14:paraId="40DAF353" w14:textId="373C0DDE" w:rsidTr="00911306">
        <w:tc>
          <w:tcPr>
            <w:tcW w:w="3681" w:type="dxa"/>
          </w:tcPr>
          <w:p w14:paraId="6C8B8E32" w14:textId="77777777" w:rsidR="00911306" w:rsidRPr="00911306" w:rsidRDefault="00911306" w:rsidP="006018DA">
            <w:pPr>
              <w:rPr>
                <w:b/>
                <w:bCs/>
                <w:sz w:val="22"/>
                <w:szCs w:val="22"/>
              </w:rPr>
            </w:pPr>
            <w:r w:rsidRPr="00911306">
              <w:rPr>
                <w:b/>
                <w:bCs/>
                <w:sz w:val="22"/>
                <w:szCs w:val="22"/>
              </w:rPr>
              <w:t xml:space="preserve">Επιβλέποντες Καθηγητές-Κατεύθυνση: </w:t>
            </w:r>
          </w:p>
        </w:tc>
        <w:tc>
          <w:tcPr>
            <w:tcW w:w="3681" w:type="dxa"/>
          </w:tcPr>
          <w:p w14:paraId="15ECDC23" w14:textId="77777777" w:rsidR="00911306" w:rsidRPr="00A631F5" w:rsidRDefault="00911306" w:rsidP="006018DA">
            <w:pPr>
              <w:rPr>
                <w:sz w:val="22"/>
                <w:szCs w:val="22"/>
              </w:rPr>
            </w:pPr>
          </w:p>
        </w:tc>
      </w:tr>
    </w:tbl>
    <w:p w14:paraId="0B6D7E60" w14:textId="77777777" w:rsidR="00CD570F" w:rsidRPr="00CD570F" w:rsidRDefault="00CD570F" w:rsidP="00CD570F">
      <w:pPr>
        <w:rPr>
          <w:rFonts w:ascii="Calibri" w:hAnsi="Calibri"/>
          <w:b/>
          <w:bCs/>
          <w:sz w:val="22"/>
          <w:szCs w:val="22"/>
        </w:rPr>
      </w:pPr>
    </w:p>
    <w:p w14:paraId="0295EDE3" w14:textId="77777777" w:rsidR="00CD570F" w:rsidRPr="00CD570F" w:rsidRDefault="00CD570F" w:rsidP="00CD570F">
      <w:pPr>
        <w:rPr>
          <w:rFonts w:ascii="Calibri" w:hAnsi="Calibri"/>
          <w:b/>
          <w:bCs/>
          <w:sz w:val="22"/>
          <w:szCs w:val="22"/>
        </w:rPr>
      </w:pPr>
    </w:p>
    <w:p w14:paraId="4CD3DC1B" w14:textId="77777777" w:rsidR="00CD570F" w:rsidRPr="00CD570F" w:rsidRDefault="00CD570F" w:rsidP="00CD570F">
      <w:pPr>
        <w:rPr>
          <w:rFonts w:ascii="Calibri" w:hAnsi="Calibri"/>
          <w:b/>
          <w:bCs/>
          <w:sz w:val="22"/>
          <w:szCs w:val="22"/>
        </w:rPr>
      </w:pPr>
    </w:p>
    <w:p w14:paraId="76AFCBF4" w14:textId="77777777" w:rsidR="00CD570F" w:rsidRPr="00CD570F" w:rsidRDefault="00CD570F" w:rsidP="00CD570F">
      <w:pPr>
        <w:rPr>
          <w:rFonts w:ascii="Calibri" w:hAnsi="Calibri"/>
          <w:b/>
          <w:bCs/>
          <w:sz w:val="22"/>
          <w:szCs w:val="22"/>
        </w:rPr>
      </w:pPr>
      <w:r w:rsidRPr="00CD570F">
        <w:rPr>
          <w:rFonts w:ascii="Calibri" w:hAnsi="Calibri"/>
          <w:b/>
          <w:bCs/>
          <w:sz w:val="22"/>
          <w:szCs w:val="22"/>
        </w:rPr>
        <w:t xml:space="preserve">        Η Εξεταστική Επιτροπή αποτελείται από τους:</w:t>
      </w:r>
    </w:p>
    <w:p w14:paraId="51303FCF" w14:textId="77777777" w:rsidR="00CD570F" w:rsidRPr="00CD570F" w:rsidRDefault="00CD570F" w:rsidP="00CD570F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a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681"/>
      </w:tblGrid>
      <w:tr w:rsidR="00911306" w:rsidRPr="00911306" w14:paraId="1B65EC74" w14:textId="4441B5E1" w:rsidTr="00911306">
        <w:tc>
          <w:tcPr>
            <w:tcW w:w="3681" w:type="dxa"/>
          </w:tcPr>
          <w:p w14:paraId="6C9496B1" w14:textId="77777777" w:rsidR="00911306" w:rsidRPr="00911306" w:rsidRDefault="00911306" w:rsidP="009813B0">
            <w:pPr>
              <w:rPr>
                <w:b/>
                <w:bCs/>
                <w:sz w:val="22"/>
                <w:szCs w:val="22"/>
              </w:rPr>
            </w:pPr>
            <w:r w:rsidRPr="00911306">
              <w:rPr>
                <w:b/>
                <w:bCs/>
                <w:sz w:val="22"/>
                <w:szCs w:val="22"/>
              </w:rPr>
              <w:t xml:space="preserve">  Α΄ Εξεταστής: </w:t>
            </w:r>
          </w:p>
        </w:tc>
        <w:tc>
          <w:tcPr>
            <w:tcW w:w="3681" w:type="dxa"/>
          </w:tcPr>
          <w:p w14:paraId="27EB4C23" w14:textId="77777777" w:rsidR="00911306" w:rsidRPr="00A631F5" w:rsidRDefault="00911306" w:rsidP="009813B0">
            <w:pPr>
              <w:rPr>
                <w:sz w:val="22"/>
                <w:szCs w:val="22"/>
              </w:rPr>
            </w:pPr>
          </w:p>
        </w:tc>
      </w:tr>
      <w:tr w:rsidR="00911306" w:rsidRPr="00911306" w14:paraId="29F875F9" w14:textId="5AA2870D" w:rsidTr="00911306">
        <w:tc>
          <w:tcPr>
            <w:tcW w:w="3681" w:type="dxa"/>
          </w:tcPr>
          <w:p w14:paraId="0EDF5CD1" w14:textId="34DD3372" w:rsidR="00911306" w:rsidRPr="00911306" w:rsidRDefault="00911306" w:rsidP="009813B0">
            <w:pPr>
              <w:rPr>
                <w:b/>
                <w:bCs/>
                <w:sz w:val="22"/>
                <w:szCs w:val="22"/>
              </w:rPr>
            </w:pPr>
            <w:r w:rsidRPr="00911306">
              <w:rPr>
                <w:b/>
                <w:bCs/>
                <w:sz w:val="22"/>
                <w:szCs w:val="22"/>
              </w:rPr>
              <w:t xml:space="preserve">  Β΄ Εξεταστής: </w:t>
            </w:r>
          </w:p>
        </w:tc>
        <w:tc>
          <w:tcPr>
            <w:tcW w:w="3681" w:type="dxa"/>
          </w:tcPr>
          <w:p w14:paraId="2823EBCB" w14:textId="77777777" w:rsidR="00911306" w:rsidRPr="00A631F5" w:rsidRDefault="00911306" w:rsidP="009813B0">
            <w:pPr>
              <w:rPr>
                <w:sz w:val="22"/>
                <w:szCs w:val="22"/>
              </w:rPr>
            </w:pPr>
          </w:p>
        </w:tc>
      </w:tr>
      <w:tr w:rsidR="00911306" w:rsidRPr="00911306" w14:paraId="767CA64B" w14:textId="0575882A" w:rsidTr="00911306">
        <w:tc>
          <w:tcPr>
            <w:tcW w:w="3681" w:type="dxa"/>
          </w:tcPr>
          <w:p w14:paraId="55B406FB" w14:textId="77777777" w:rsidR="00911306" w:rsidRPr="00911306" w:rsidRDefault="00911306" w:rsidP="009813B0">
            <w:pPr>
              <w:rPr>
                <w:b/>
                <w:bCs/>
                <w:sz w:val="22"/>
                <w:szCs w:val="22"/>
              </w:rPr>
            </w:pPr>
            <w:r w:rsidRPr="00911306">
              <w:rPr>
                <w:b/>
                <w:bCs/>
                <w:sz w:val="22"/>
                <w:szCs w:val="22"/>
              </w:rPr>
              <w:t xml:space="preserve">  Γ΄ Εξεταστής: </w:t>
            </w:r>
          </w:p>
        </w:tc>
        <w:tc>
          <w:tcPr>
            <w:tcW w:w="3681" w:type="dxa"/>
          </w:tcPr>
          <w:p w14:paraId="08F560E5" w14:textId="77777777" w:rsidR="00911306" w:rsidRPr="00A631F5" w:rsidRDefault="00911306" w:rsidP="009813B0">
            <w:pPr>
              <w:rPr>
                <w:sz w:val="22"/>
                <w:szCs w:val="22"/>
              </w:rPr>
            </w:pPr>
          </w:p>
        </w:tc>
      </w:tr>
    </w:tbl>
    <w:p w14:paraId="5AAFF644" w14:textId="77777777" w:rsidR="00CD570F" w:rsidRPr="00CD570F" w:rsidRDefault="00CD570F" w:rsidP="00CD570F">
      <w:pPr>
        <w:rPr>
          <w:rFonts w:ascii="Calibri" w:hAnsi="Calibri"/>
          <w:b/>
          <w:bCs/>
          <w:sz w:val="22"/>
          <w:szCs w:val="22"/>
        </w:rPr>
      </w:pPr>
    </w:p>
    <w:p w14:paraId="6A2C9889" w14:textId="5F330913" w:rsidR="00CD570F" w:rsidRPr="004E5BD8" w:rsidRDefault="00CD570F" w:rsidP="00CD570F">
      <w:pPr>
        <w:rPr>
          <w:rFonts w:ascii="Calibri" w:hAnsi="Calibri"/>
          <w:b/>
          <w:bCs/>
          <w:sz w:val="22"/>
          <w:szCs w:val="22"/>
        </w:rPr>
      </w:pPr>
      <w:r w:rsidRPr="00CD570F">
        <w:rPr>
          <w:rFonts w:ascii="Calibri" w:hAnsi="Calibri"/>
          <w:b/>
          <w:bCs/>
          <w:sz w:val="22"/>
          <w:szCs w:val="22"/>
        </w:rPr>
        <w:t xml:space="preserve">συνήλθε σήμερα </w:t>
      </w:r>
      <w:r w:rsidR="004E5BD8">
        <w:rPr>
          <w:rFonts w:ascii="Calibri" w:hAnsi="Calibri"/>
          <w:b/>
          <w:bCs/>
          <w:sz w:val="22"/>
          <w:szCs w:val="22"/>
        </w:rPr>
        <w:t>…</w:t>
      </w:r>
      <w:r w:rsidR="004E5BD8" w:rsidRPr="004E5BD8">
        <w:rPr>
          <w:rFonts w:ascii="Calibri" w:hAnsi="Calibri"/>
          <w:b/>
          <w:bCs/>
          <w:sz w:val="22"/>
          <w:szCs w:val="22"/>
        </w:rPr>
        <w:t>/</w:t>
      </w:r>
      <w:r w:rsidR="004E5BD8">
        <w:rPr>
          <w:rFonts w:ascii="Calibri" w:hAnsi="Calibri"/>
          <w:b/>
          <w:bCs/>
          <w:sz w:val="22"/>
          <w:szCs w:val="22"/>
        </w:rPr>
        <w:t>…</w:t>
      </w:r>
      <w:r w:rsidR="004E5BD8" w:rsidRPr="004E5BD8">
        <w:rPr>
          <w:rFonts w:ascii="Calibri" w:hAnsi="Calibri"/>
          <w:b/>
          <w:bCs/>
          <w:sz w:val="22"/>
          <w:szCs w:val="22"/>
        </w:rPr>
        <w:t>/</w:t>
      </w:r>
      <w:r w:rsidR="004E5BD8">
        <w:rPr>
          <w:rFonts w:ascii="Calibri" w:hAnsi="Calibri"/>
          <w:b/>
          <w:bCs/>
          <w:sz w:val="22"/>
          <w:szCs w:val="22"/>
        </w:rPr>
        <w:t>…</w:t>
      </w:r>
      <w:r w:rsidRPr="00CD570F">
        <w:rPr>
          <w:rFonts w:ascii="Calibri" w:hAnsi="Calibri"/>
          <w:b/>
          <w:bCs/>
          <w:sz w:val="22"/>
          <w:szCs w:val="22"/>
        </w:rPr>
        <w:t xml:space="preserve">, ημέρα </w:t>
      </w:r>
      <w:r w:rsidR="004E5BD8">
        <w:rPr>
          <w:rFonts w:ascii="Calibri" w:hAnsi="Calibri"/>
          <w:b/>
          <w:bCs/>
          <w:sz w:val="22"/>
          <w:szCs w:val="22"/>
        </w:rPr>
        <w:t>……</w:t>
      </w:r>
      <w:r w:rsidR="004E5BD8" w:rsidRPr="004E5BD8">
        <w:rPr>
          <w:rFonts w:ascii="Calibri" w:hAnsi="Calibri"/>
          <w:b/>
          <w:bCs/>
          <w:sz w:val="22"/>
          <w:szCs w:val="22"/>
        </w:rPr>
        <w:t>.</w:t>
      </w:r>
      <w:r w:rsidRPr="00CD570F">
        <w:rPr>
          <w:rFonts w:ascii="Calibri" w:hAnsi="Calibri"/>
          <w:b/>
          <w:bCs/>
          <w:sz w:val="22"/>
          <w:szCs w:val="22"/>
        </w:rPr>
        <w:t xml:space="preserve"> και ώρα </w:t>
      </w:r>
      <w:r w:rsidR="004E5BD8">
        <w:rPr>
          <w:rFonts w:ascii="Calibri" w:hAnsi="Calibri"/>
          <w:b/>
          <w:bCs/>
          <w:sz w:val="22"/>
          <w:szCs w:val="22"/>
        </w:rPr>
        <w:t>……</w:t>
      </w:r>
      <w:r w:rsidR="004E5BD8" w:rsidRPr="004E5BD8">
        <w:rPr>
          <w:rFonts w:ascii="Calibri" w:hAnsi="Calibri"/>
          <w:b/>
          <w:bCs/>
          <w:sz w:val="22"/>
          <w:szCs w:val="22"/>
        </w:rPr>
        <w:t>.</w:t>
      </w:r>
      <w:r w:rsidRPr="00CD570F">
        <w:rPr>
          <w:rFonts w:ascii="Calibri" w:hAnsi="Calibri"/>
          <w:b/>
          <w:bCs/>
          <w:sz w:val="22"/>
          <w:szCs w:val="22"/>
        </w:rPr>
        <w:t xml:space="preserve"> στην </w:t>
      </w:r>
      <w:r w:rsidR="004E5BD8">
        <w:rPr>
          <w:rFonts w:ascii="Calibri" w:hAnsi="Calibri"/>
          <w:b/>
          <w:bCs/>
          <w:sz w:val="22"/>
          <w:szCs w:val="22"/>
        </w:rPr>
        <w:t>αίθουσα .....</w:t>
      </w:r>
      <w:r w:rsidRPr="00CD570F">
        <w:rPr>
          <w:rFonts w:ascii="Calibri" w:hAnsi="Calibri"/>
          <w:b/>
          <w:bCs/>
          <w:sz w:val="22"/>
          <w:szCs w:val="22"/>
        </w:rPr>
        <w:t xml:space="preserve"> του Τμήματος, εξέτασε τη διπλωματική εργασία του</w:t>
      </w:r>
      <w:r w:rsidR="002C235C">
        <w:rPr>
          <w:rFonts w:ascii="Calibri" w:hAnsi="Calibri"/>
          <w:b/>
          <w:bCs/>
          <w:sz w:val="22"/>
          <w:szCs w:val="22"/>
        </w:rPr>
        <w:t>/της</w:t>
      </w:r>
      <w:r w:rsidRPr="00CD570F">
        <w:rPr>
          <w:rFonts w:ascii="Calibri" w:hAnsi="Calibri"/>
          <w:b/>
          <w:bCs/>
          <w:sz w:val="22"/>
          <w:szCs w:val="22"/>
        </w:rPr>
        <w:t xml:space="preserve"> ανωτέρω φοιτητή</w:t>
      </w:r>
      <w:r w:rsidR="002C235C">
        <w:rPr>
          <w:rFonts w:ascii="Calibri" w:hAnsi="Calibri"/>
          <w:b/>
          <w:bCs/>
          <w:sz w:val="22"/>
          <w:szCs w:val="22"/>
        </w:rPr>
        <w:t>/τριας</w:t>
      </w:r>
      <w:r w:rsidRPr="00CD570F">
        <w:rPr>
          <w:rFonts w:ascii="Calibri" w:hAnsi="Calibri"/>
          <w:b/>
          <w:bCs/>
          <w:sz w:val="22"/>
          <w:szCs w:val="22"/>
        </w:rPr>
        <w:t>, την οποία βαθμολόγησε ως εξής:</w:t>
      </w:r>
    </w:p>
    <w:p w14:paraId="1F555FC6" w14:textId="77777777" w:rsidR="00CD570F" w:rsidRPr="004E5BD8" w:rsidRDefault="00CD570F" w:rsidP="00CD570F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TableNormal1"/>
        <w:tblW w:w="0" w:type="auto"/>
        <w:tblInd w:w="1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0"/>
        <w:gridCol w:w="3087"/>
        <w:gridCol w:w="2220"/>
        <w:gridCol w:w="1816"/>
      </w:tblGrid>
      <w:tr w:rsidR="00CD570F" w14:paraId="2DC429AD" w14:textId="77777777" w:rsidTr="00CD570F">
        <w:trPr>
          <w:trHeight w:val="368"/>
        </w:trPr>
        <w:tc>
          <w:tcPr>
            <w:tcW w:w="1300" w:type="dxa"/>
            <w:vAlign w:val="center"/>
          </w:tcPr>
          <w:p w14:paraId="6DEA384D" w14:textId="77777777" w:rsidR="00CD570F" w:rsidRDefault="00CD570F" w:rsidP="0014362A">
            <w:pPr>
              <w:pStyle w:val="TableParagraph"/>
              <w:spacing w:before="0" w:line="203" w:lineRule="exact"/>
              <w:ind w:left="50"/>
              <w:rPr>
                <w:b/>
                <w:spacing w:val="-8"/>
                <w:sz w:val="20"/>
              </w:rPr>
            </w:pPr>
          </w:p>
        </w:tc>
        <w:tc>
          <w:tcPr>
            <w:tcW w:w="3087" w:type="dxa"/>
            <w:vAlign w:val="center"/>
          </w:tcPr>
          <w:p w14:paraId="4D7EE3C9" w14:textId="342E24E4" w:rsidR="00CD570F" w:rsidRPr="00CD570F" w:rsidRDefault="00CD570F" w:rsidP="0014362A">
            <w:pPr>
              <w:pStyle w:val="TableParagraph"/>
              <w:spacing w:before="0" w:line="203" w:lineRule="exact"/>
              <w:ind w:right="109"/>
              <w:rPr>
                <w:sz w:val="20"/>
              </w:rPr>
            </w:pPr>
            <w:r>
              <w:rPr>
                <w:sz w:val="20"/>
              </w:rPr>
              <w:t>Υπογραφές</w:t>
            </w:r>
          </w:p>
        </w:tc>
        <w:tc>
          <w:tcPr>
            <w:tcW w:w="2220" w:type="dxa"/>
            <w:vAlign w:val="center"/>
          </w:tcPr>
          <w:p w14:paraId="17F5775B" w14:textId="025E5F44" w:rsidR="00CD570F" w:rsidRDefault="00CD570F" w:rsidP="0014362A">
            <w:pPr>
              <w:pStyle w:val="TableParagraph"/>
              <w:spacing w:before="0" w:line="203" w:lineRule="exact"/>
              <w:ind w:left="111"/>
              <w:jc w:val="center"/>
              <w:rPr>
                <w:sz w:val="20"/>
              </w:rPr>
            </w:pPr>
            <w:r>
              <w:rPr>
                <w:sz w:val="20"/>
              </w:rPr>
              <w:t>Βαθμός (ολογράφως)</w:t>
            </w:r>
          </w:p>
        </w:tc>
        <w:tc>
          <w:tcPr>
            <w:tcW w:w="1816" w:type="dxa"/>
            <w:vAlign w:val="center"/>
          </w:tcPr>
          <w:p w14:paraId="3EF08FA9" w14:textId="5EFF4747" w:rsidR="00CD570F" w:rsidRDefault="00CD570F" w:rsidP="0014362A">
            <w:pPr>
              <w:pStyle w:val="TableParagraph"/>
              <w:spacing w:before="0" w:line="203" w:lineRule="exact"/>
              <w:ind w:right="48"/>
              <w:jc w:val="center"/>
              <w:rPr>
                <w:sz w:val="20"/>
              </w:rPr>
            </w:pPr>
            <w:r>
              <w:rPr>
                <w:sz w:val="20"/>
              </w:rPr>
              <w:t>Βαθμός (αριθμητικά)</w:t>
            </w:r>
          </w:p>
        </w:tc>
      </w:tr>
      <w:tr w:rsidR="00CD570F" w14:paraId="5F605F52" w14:textId="77777777" w:rsidTr="00CD570F">
        <w:trPr>
          <w:trHeight w:val="368"/>
        </w:trPr>
        <w:tc>
          <w:tcPr>
            <w:tcW w:w="1300" w:type="dxa"/>
            <w:vAlign w:val="center"/>
          </w:tcPr>
          <w:p w14:paraId="2947E6E7" w14:textId="77777777" w:rsidR="00CD570F" w:rsidRDefault="00CD570F" w:rsidP="0014362A">
            <w:pPr>
              <w:pStyle w:val="TableParagraph"/>
              <w:spacing w:before="0" w:line="203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Α΄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Εξεταστής:</w:t>
            </w:r>
          </w:p>
        </w:tc>
        <w:tc>
          <w:tcPr>
            <w:tcW w:w="3087" w:type="dxa"/>
            <w:vAlign w:val="center"/>
          </w:tcPr>
          <w:p w14:paraId="4671F9B2" w14:textId="77777777" w:rsidR="00CD570F" w:rsidRPr="00A631F5" w:rsidRDefault="00CD570F" w:rsidP="0014362A">
            <w:pPr>
              <w:pStyle w:val="TableParagraph"/>
              <w:spacing w:before="0" w:line="203" w:lineRule="exact"/>
              <w:ind w:right="109"/>
              <w:rPr>
                <w:sz w:val="20"/>
              </w:rPr>
            </w:pPr>
          </w:p>
          <w:p w14:paraId="1D84E9F9" w14:textId="77777777" w:rsidR="00CD570F" w:rsidRPr="00A631F5" w:rsidRDefault="00CD570F" w:rsidP="0014362A">
            <w:pPr>
              <w:pStyle w:val="TableParagraph"/>
              <w:spacing w:before="0" w:line="203" w:lineRule="exact"/>
              <w:ind w:right="109"/>
              <w:rPr>
                <w:sz w:val="20"/>
              </w:rPr>
            </w:pPr>
          </w:p>
          <w:p w14:paraId="0F10B3CD" w14:textId="77777777" w:rsidR="00CD570F" w:rsidRPr="00A631F5" w:rsidRDefault="00CD570F" w:rsidP="0014362A">
            <w:pPr>
              <w:pStyle w:val="TableParagraph"/>
              <w:spacing w:before="0" w:line="203" w:lineRule="exact"/>
              <w:ind w:right="109"/>
              <w:rPr>
                <w:sz w:val="20"/>
              </w:rPr>
            </w:pPr>
          </w:p>
          <w:p w14:paraId="0ECE77BF" w14:textId="77777777" w:rsidR="00CD570F" w:rsidRPr="00A631F5" w:rsidRDefault="00CD570F" w:rsidP="0014362A">
            <w:pPr>
              <w:pStyle w:val="TableParagraph"/>
              <w:spacing w:before="0" w:line="203" w:lineRule="exact"/>
              <w:ind w:right="109"/>
              <w:rPr>
                <w:sz w:val="20"/>
              </w:rPr>
            </w:pPr>
          </w:p>
        </w:tc>
        <w:tc>
          <w:tcPr>
            <w:tcW w:w="2220" w:type="dxa"/>
            <w:vAlign w:val="center"/>
          </w:tcPr>
          <w:p w14:paraId="21D49DAD" w14:textId="77777777" w:rsidR="00CD570F" w:rsidRPr="00A631F5" w:rsidRDefault="00CD570F" w:rsidP="0014362A">
            <w:pPr>
              <w:pStyle w:val="TableParagraph"/>
              <w:spacing w:before="0" w:line="203" w:lineRule="exact"/>
              <w:ind w:left="111"/>
              <w:jc w:val="center"/>
              <w:rPr>
                <w:sz w:val="20"/>
              </w:rPr>
            </w:pPr>
          </w:p>
        </w:tc>
        <w:tc>
          <w:tcPr>
            <w:tcW w:w="1816" w:type="dxa"/>
            <w:vAlign w:val="center"/>
          </w:tcPr>
          <w:p w14:paraId="74B1ADAB" w14:textId="77777777" w:rsidR="00CD570F" w:rsidRPr="00A631F5" w:rsidRDefault="00CD570F" w:rsidP="0014362A">
            <w:pPr>
              <w:pStyle w:val="TableParagraph"/>
              <w:spacing w:before="0" w:line="203" w:lineRule="exact"/>
              <w:ind w:right="48"/>
              <w:jc w:val="center"/>
              <w:rPr>
                <w:sz w:val="20"/>
              </w:rPr>
            </w:pPr>
            <w:r w:rsidRPr="00A631F5">
              <w:rPr>
                <w:sz w:val="20"/>
              </w:rPr>
              <w:t>()</w:t>
            </w:r>
          </w:p>
        </w:tc>
      </w:tr>
      <w:tr w:rsidR="00CD570F" w14:paraId="35D0DBD5" w14:textId="77777777" w:rsidTr="00CD570F">
        <w:trPr>
          <w:trHeight w:val="537"/>
        </w:trPr>
        <w:tc>
          <w:tcPr>
            <w:tcW w:w="1300" w:type="dxa"/>
            <w:vAlign w:val="center"/>
          </w:tcPr>
          <w:p w14:paraId="0F35C3B4" w14:textId="77777777" w:rsidR="00CD570F" w:rsidRDefault="00CD570F" w:rsidP="0014362A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Β΄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Εξεταστής:</w:t>
            </w:r>
          </w:p>
        </w:tc>
        <w:tc>
          <w:tcPr>
            <w:tcW w:w="3087" w:type="dxa"/>
            <w:vAlign w:val="center"/>
          </w:tcPr>
          <w:p w14:paraId="1CA18DFC" w14:textId="77777777" w:rsidR="00CD570F" w:rsidRPr="00A631F5" w:rsidRDefault="00CD570F" w:rsidP="0014362A">
            <w:pPr>
              <w:pStyle w:val="TableParagraph"/>
              <w:ind w:right="109"/>
              <w:rPr>
                <w:sz w:val="20"/>
              </w:rPr>
            </w:pPr>
          </w:p>
          <w:p w14:paraId="7CD0BBDC" w14:textId="77777777" w:rsidR="00CD570F" w:rsidRPr="00A631F5" w:rsidRDefault="00CD570F" w:rsidP="0014362A">
            <w:pPr>
              <w:pStyle w:val="TableParagraph"/>
              <w:ind w:right="109"/>
              <w:rPr>
                <w:sz w:val="20"/>
              </w:rPr>
            </w:pPr>
          </w:p>
        </w:tc>
        <w:tc>
          <w:tcPr>
            <w:tcW w:w="2220" w:type="dxa"/>
            <w:vAlign w:val="center"/>
          </w:tcPr>
          <w:p w14:paraId="6EC3D36A" w14:textId="77777777" w:rsidR="00CD570F" w:rsidRPr="00A631F5" w:rsidRDefault="00CD570F" w:rsidP="0014362A">
            <w:pPr>
              <w:pStyle w:val="TableParagraph"/>
              <w:ind w:left="111"/>
              <w:jc w:val="center"/>
              <w:rPr>
                <w:sz w:val="20"/>
              </w:rPr>
            </w:pPr>
          </w:p>
        </w:tc>
        <w:tc>
          <w:tcPr>
            <w:tcW w:w="1816" w:type="dxa"/>
            <w:vAlign w:val="center"/>
          </w:tcPr>
          <w:p w14:paraId="69928A4F" w14:textId="77777777" w:rsidR="00CD570F" w:rsidRPr="00A631F5" w:rsidRDefault="00CD570F" w:rsidP="0014362A">
            <w:pPr>
              <w:pStyle w:val="TableParagraph"/>
              <w:ind w:right="48"/>
              <w:jc w:val="center"/>
              <w:rPr>
                <w:sz w:val="20"/>
              </w:rPr>
            </w:pPr>
            <w:r w:rsidRPr="00A631F5">
              <w:rPr>
                <w:sz w:val="20"/>
              </w:rPr>
              <w:t>()</w:t>
            </w:r>
          </w:p>
        </w:tc>
      </w:tr>
      <w:tr w:rsidR="00CD570F" w14:paraId="6FA1CB30" w14:textId="77777777" w:rsidTr="00CD570F">
        <w:trPr>
          <w:trHeight w:val="368"/>
        </w:trPr>
        <w:tc>
          <w:tcPr>
            <w:tcW w:w="1300" w:type="dxa"/>
            <w:vAlign w:val="center"/>
          </w:tcPr>
          <w:p w14:paraId="288E39C5" w14:textId="77777777" w:rsidR="00CD570F" w:rsidRDefault="00CD570F" w:rsidP="0014362A">
            <w:pPr>
              <w:pStyle w:val="TableParagraph"/>
              <w:spacing w:line="22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Γ΄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Εξεταστής:</w:t>
            </w:r>
          </w:p>
        </w:tc>
        <w:tc>
          <w:tcPr>
            <w:tcW w:w="3087" w:type="dxa"/>
            <w:vAlign w:val="center"/>
          </w:tcPr>
          <w:p w14:paraId="734B07AA" w14:textId="77777777" w:rsidR="00CD570F" w:rsidRPr="00A631F5" w:rsidRDefault="00CD570F" w:rsidP="0014362A">
            <w:pPr>
              <w:pStyle w:val="TableParagraph"/>
              <w:spacing w:line="220" w:lineRule="exact"/>
              <w:ind w:right="109"/>
              <w:rPr>
                <w:sz w:val="20"/>
              </w:rPr>
            </w:pPr>
          </w:p>
          <w:p w14:paraId="20720171" w14:textId="77777777" w:rsidR="00CD570F" w:rsidRPr="00A631F5" w:rsidRDefault="00CD570F" w:rsidP="0014362A">
            <w:pPr>
              <w:pStyle w:val="TableParagraph"/>
              <w:spacing w:line="220" w:lineRule="exact"/>
              <w:ind w:right="109"/>
              <w:rPr>
                <w:sz w:val="20"/>
              </w:rPr>
            </w:pPr>
          </w:p>
          <w:p w14:paraId="50AE091E" w14:textId="77777777" w:rsidR="00CD570F" w:rsidRPr="00A631F5" w:rsidRDefault="00CD570F" w:rsidP="0014362A">
            <w:pPr>
              <w:pStyle w:val="TableParagraph"/>
              <w:spacing w:line="220" w:lineRule="exact"/>
              <w:ind w:right="109"/>
              <w:rPr>
                <w:sz w:val="20"/>
              </w:rPr>
            </w:pPr>
          </w:p>
        </w:tc>
        <w:tc>
          <w:tcPr>
            <w:tcW w:w="2220" w:type="dxa"/>
            <w:vAlign w:val="center"/>
          </w:tcPr>
          <w:p w14:paraId="3FA09F29" w14:textId="77777777" w:rsidR="00CD570F" w:rsidRPr="00A631F5" w:rsidRDefault="00CD570F" w:rsidP="0014362A">
            <w:pPr>
              <w:pStyle w:val="TableParagraph"/>
              <w:spacing w:line="220" w:lineRule="exact"/>
              <w:ind w:left="111"/>
              <w:jc w:val="center"/>
              <w:rPr>
                <w:sz w:val="20"/>
              </w:rPr>
            </w:pPr>
          </w:p>
        </w:tc>
        <w:tc>
          <w:tcPr>
            <w:tcW w:w="1816" w:type="dxa"/>
            <w:vAlign w:val="center"/>
          </w:tcPr>
          <w:p w14:paraId="1006CAE1" w14:textId="77777777" w:rsidR="00CD570F" w:rsidRPr="00A631F5" w:rsidRDefault="00CD570F" w:rsidP="0014362A">
            <w:pPr>
              <w:pStyle w:val="TableParagraph"/>
              <w:spacing w:line="220" w:lineRule="exact"/>
              <w:ind w:right="48"/>
              <w:jc w:val="center"/>
              <w:rPr>
                <w:sz w:val="20"/>
              </w:rPr>
            </w:pPr>
            <w:r w:rsidRPr="00A631F5">
              <w:rPr>
                <w:sz w:val="20"/>
              </w:rPr>
              <w:t>()</w:t>
            </w:r>
          </w:p>
        </w:tc>
      </w:tr>
      <w:tr w:rsidR="00544A6D" w14:paraId="0D3BA1B9" w14:textId="77777777" w:rsidTr="00F11664">
        <w:trPr>
          <w:trHeight w:val="368"/>
        </w:trPr>
        <w:tc>
          <w:tcPr>
            <w:tcW w:w="4387" w:type="dxa"/>
            <w:gridSpan w:val="2"/>
            <w:vAlign w:val="center"/>
          </w:tcPr>
          <w:p w14:paraId="36704E04" w14:textId="3CB0F845" w:rsidR="00544A6D" w:rsidRDefault="00544A6D" w:rsidP="0014362A">
            <w:pPr>
              <w:pStyle w:val="TableParagraph"/>
              <w:spacing w:line="220" w:lineRule="exact"/>
              <w:ind w:right="109"/>
              <w:rPr>
                <w:sz w:val="20"/>
              </w:rPr>
            </w:pPr>
            <w:r>
              <w:rPr>
                <w:b/>
                <w:sz w:val="20"/>
              </w:rPr>
              <w:t>Τελικός βαθμός</w:t>
            </w:r>
          </w:p>
        </w:tc>
        <w:tc>
          <w:tcPr>
            <w:tcW w:w="2220" w:type="dxa"/>
            <w:vAlign w:val="center"/>
          </w:tcPr>
          <w:p w14:paraId="0D6DB4C4" w14:textId="77777777" w:rsidR="00544A6D" w:rsidRDefault="00544A6D" w:rsidP="0014362A">
            <w:pPr>
              <w:pStyle w:val="TableParagraph"/>
              <w:spacing w:line="220" w:lineRule="exact"/>
              <w:ind w:left="111"/>
              <w:jc w:val="center"/>
              <w:rPr>
                <w:sz w:val="20"/>
              </w:rPr>
            </w:pPr>
          </w:p>
        </w:tc>
        <w:tc>
          <w:tcPr>
            <w:tcW w:w="1816" w:type="dxa"/>
            <w:vAlign w:val="center"/>
          </w:tcPr>
          <w:p w14:paraId="44BC775A" w14:textId="385F6E1F" w:rsidR="00544A6D" w:rsidRDefault="00544A6D" w:rsidP="0014362A">
            <w:pPr>
              <w:pStyle w:val="TableParagraph"/>
              <w:spacing w:line="220" w:lineRule="exact"/>
              <w:ind w:right="48"/>
              <w:jc w:val="center"/>
              <w:rPr>
                <w:sz w:val="20"/>
              </w:rPr>
            </w:pPr>
            <w:r>
              <w:rPr>
                <w:sz w:val="20"/>
              </w:rPr>
              <w:t>()</w:t>
            </w:r>
          </w:p>
        </w:tc>
      </w:tr>
    </w:tbl>
    <w:p w14:paraId="3F4B85B8" w14:textId="30D0E5A3" w:rsidR="00FD438F" w:rsidRPr="004E5BD8" w:rsidRDefault="00FD438F" w:rsidP="004E5BD8">
      <w:pPr>
        <w:rPr>
          <w:rFonts w:ascii="Calibri" w:hAnsi="Calibri"/>
          <w:b/>
          <w:bCs/>
          <w:sz w:val="22"/>
          <w:szCs w:val="22"/>
          <w:lang w:val="en-US"/>
        </w:rPr>
      </w:pPr>
    </w:p>
    <w:sectPr w:rsidR="00FD438F" w:rsidRPr="004E5BD8" w:rsidSect="007E3C00">
      <w:footerReference w:type="default" r:id="rId8"/>
      <w:headerReference w:type="first" r:id="rId9"/>
      <w:footerReference w:type="first" r:id="rId10"/>
      <w:type w:val="continuous"/>
      <w:pgSz w:w="11904" w:h="16832"/>
      <w:pgMar w:top="1440" w:right="1414" w:bottom="1440" w:left="1080" w:header="454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65054" w14:textId="77777777" w:rsidR="00993C61" w:rsidRDefault="00993C61">
      <w:r>
        <w:separator/>
      </w:r>
    </w:p>
  </w:endnote>
  <w:endnote w:type="continuationSeparator" w:id="0">
    <w:p w14:paraId="77B981C6" w14:textId="77777777" w:rsidR="00993C61" w:rsidRDefault="0099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eeSans">
    <w:altName w:val="Times New Roman"/>
    <w:charset w:val="55"/>
    <w:family w:val="auto"/>
    <w:pitch w:val="variable"/>
    <w:sig w:usb0="81000000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D922" w14:textId="57CBAA80" w:rsidR="00F027AF" w:rsidRPr="00A944E1" w:rsidRDefault="00FD438F" w:rsidP="006B27A4">
    <w:pPr>
      <w:pStyle w:val="a4"/>
      <w:spacing w:before="40"/>
      <w:jc w:val="center"/>
      <w:rPr>
        <w:rFonts w:ascii="FreeSans" w:hAnsi="FreeSans"/>
      </w:rPr>
    </w:pPr>
    <w:r w:rsidRPr="00B3758D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σελ. </w:t>
    </w:r>
    <w:r w:rsidRPr="00B3758D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begin"/>
    </w:r>
    <w:r w:rsidRPr="00B3758D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instrText>PAGE    \* MERGEFORMAT</w:instrText>
    </w:r>
    <w:r w:rsidRPr="00B3758D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separate"/>
    </w:r>
    <w:r w:rsidRPr="00B3758D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3</w:t>
    </w:r>
    <w:r w:rsidRPr="00B3758D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ab/>
    </w:r>
    <w:r w:rsidR="00B3758D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22/12/2025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61C7" w14:textId="77777777" w:rsidR="00F027AF" w:rsidRPr="00926952" w:rsidRDefault="00F73D80" w:rsidP="006B27A4">
    <w:pPr>
      <w:pStyle w:val="a4"/>
      <w:spacing w:before="40"/>
      <w:jc w:val="center"/>
      <w:rPr>
        <w:rFonts w:ascii="Arial" w:hAnsi="Arial"/>
        <w:sz w:val="15"/>
        <w:lang w:val="en-US"/>
      </w:rPr>
    </w:pPr>
    <w:r>
      <w:rPr>
        <w:rFonts w:ascii="Arial" w:hAnsi="Arial"/>
        <w:color w:val="C00000"/>
        <w:sz w:val="15"/>
        <w:lang w:val="en-US"/>
      </w:rPr>
      <w:pict w14:anchorId="26A0C384">
        <v:rect id="_x0000_i1025" style="width:453.4pt;height:1pt" o:hralign="center" o:hrstd="t" o:hrnoshade="t" o:hr="t" fillcolor="#5a5a5a" stroked="f"/>
      </w:pict>
    </w:r>
  </w:p>
  <w:p w14:paraId="627C0754" w14:textId="332AE70B" w:rsidR="00F027AF" w:rsidRPr="003459CF" w:rsidRDefault="0078711E" w:rsidP="006B27A4">
    <w:pPr>
      <w:pStyle w:val="a4"/>
      <w:spacing w:before="40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3459CF">
      <w:rPr>
        <w:rFonts w:ascii="Arial" w:hAnsi="Arial"/>
        <w:color w:val="808080"/>
        <w:sz w:val="15"/>
      </w:rPr>
      <w:t xml:space="preserve"> </w:t>
    </w:r>
    <w:r w:rsidRPr="003459CF">
      <w:rPr>
        <w:rFonts w:ascii="Arial" w:hAnsi="Arial"/>
        <w:color w:val="C00000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="004169D9">
      <w:rPr>
        <w:rFonts w:ascii="Arial" w:hAnsi="Arial"/>
        <w:color w:val="7F7F7F"/>
        <w:sz w:val="15"/>
        <w:lang w:val="ru-RU"/>
      </w:rPr>
      <w:t xml:space="preserve">τ: 24210 </w:t>
    </w:r>
    <w:r w:rsidR="008A4156">
      <w:rPr>
        <w:rFonts w:ascii="Arial" w:hAnsi="Arial"/>
        <w:color w:val="7F7F7F"/>
        <w:sz w:val="15"/>
      </w:rPr>
      <w:t>74112, 74114, 74182</w:t>
    </w:r>
    <w:r w:rsidRPr="003459CF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r w:rsidR="008A4156">
      <w:rPr>
        <w:rFonts w:ascii="Arial" w:hAnsi="Arial"/>
        <w:color w:val="808080"/>
        <w:sz w:val="15"/>
        <w:lang w:val="en-US"/>
      </w:rPr>
      <w:t>g</w:t>
    </w:r>
    <w:r w:rsidR="008A4156" w:rsidRPr="008A4156">
      <w:rPr>
        <w:rFonts w:ascii="Arial" w:hAnsi="Arial"/>
        <w:color w:val="808080"/>
        <w:sz w:val="15"/>
      </w:rPr>
      <w:t>-</w:t>
    </w:r>
    <w:r w:rsidR="008A4156">
      <w:rPr>
        <w:rFonts w:ascii="Arial" w:hAnsi="Arial"/>
        <w:color w:val="808080"/>
        <w:sz w:val="15"/>
        <w:lang w:val="en-US"/>
      </w:rPr>
      <w:t>civ</w:t>
    </w:r>
    <w:r w:rsidR="004169D9" w:rsidRPr="003321B6">
      <w:rPr>
        <w:rFonts w:ascii="Arial" w:hAnsi="Arial"/>
        <w:color w:val="808080"/>
        <w:sz w:val="15"/>
        <w:lang w:val="ru-RU"/>
      </w:rPr>
      <w:t>@uth.gr</w:t>
    </w:r>
    <w:r w:rsidRPr="003459CF">
      <w:rPr>
        <w:rFonts w:ascii="Arial" w:hAnsi="Arial"/>
        <w:color w:val="808080"/>
        <w:sz w:val="15"/>
      </w:rPr>
      <w:t xml:space="preserve"> </w:t>
    </w:r>
    <w:r w:rsidRPr="003459CF">
      <w:rPr>
        <w:rFonts w:ascii="Arial" w:hAnsi="Arial"/>
        <w:color w:val="C00000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="004169D9">
      <w:rPr>
        <w:rFonts w:ascii="Arial" w:hAnsi="Arial"/>
        <w:color w:val="808080"/>
        <w:sz w:val="15"/>
        <w:lang w:val="ru-RU"/>
      </w:rPr>
      <w:t>www.</w:t>
    </w:r>
    <w:r w:rsidR="008A4156">
      <w:rPr>
        <w:rFonts w:ascii="Arial" w:hAnsi="Arial"/>
        <w:color w:val="808080"/>
        <w:sz w:val="15"/>
        <w:lang w:val="en-GB"/>
      </w:rPr>
      <w:t>civ</w:t>
    </w:r>
    <w:r w:rsidRPr="00926952">
      <w:rPr>
        <w:rFonts w:ascii="Arial" w:hAnsi="Arial"/>
        <w:color w:val="808080"/>
        <w:sz w:val="15"/>
        <w:lang w:val="ru-RU"/>
      </w:rPr>
      <w:t>.uth.gr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DFF7A" w14:textId="77777777" w:rsidR="00993C61" w:rsidRDefault="00993C61">
      <w:r>
        <w:separator/>
      </w:r>
    </w:p>
  </w:footnote>
  <w:footnote w:type="continuationSeparator" w:id="0">
    <w:p w14:paraId="56E722ED" w14:textId="77777777" w:rsidR="00993C61" w:rsidRDefault="00993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ECE7" w14:textId="125C2B33" w:rsidR="00F027AF" w:rsidRPr="002E0F82" w:rsidRDefault="00506403" w:rsidP="00FF4540">
    <w:pPr>
      <w:tabs>
        <w:tab w:val="left" w:pos="1140"/>
      </w:tabs>
      <w:rPr>
        <w:rFonts w:ascii="FreeSans" w:hAnsi="FreeSans"/>
        <w:color w:val="808080"/>
      </w:rPr>
    </w:pPr>
    <w:r w:rsidRPr="001676EB">
      <w:rPr>
        <w:rFonts w:ascii="Calibri" w:hAnsi="Calibri" w:cs="Tahoma"/>
        <w:bCs/>
        <w:noProof/>
      </w:rPr>
      <w:drawing>
        <wp:anchor distT="0" distB="0" distL="114300" distR="114300" simplePos="0" relativeHeight="251658240" behindDoc="0" locked="0" layoutInCell="1" allowOverlap="1" wp14:anchorId="74F202D7" wp14:editId="63DEC95E">
          <wp:simplePos x="0" y="0"/>
          <wp:positionH relativeFrom="column">
            <wp:posOffset>4048125</wp:posOffset>
          </wp:positionH>
          <wp:positionV relativeFrom="paragraph">
            <wp:posOffset>-2540</wp:posOffset>
          </wp:positionV>
          <wp:extent cx="276225" cy="276225"/>
          <wp:effectExtent l="0" t="0" r="9525" b="9525"/>
          <wp:wrapNone/>
          <wp:docPr id="14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noProof/>
        <w:sz w:val="20"/>
        <w:lang w:val="en-US"/>
      </w:rPr>
      <w:drawing>
        <wp:inline distT="0" distB="0" distL="0" distR="0" wp14:anchorId="04FA2F3A" wp14:editId="0CF278C0">
          <wp:extent cx="5770880" cy="731520"/>
          <wp:effectExtent l="0" t="0" r="1270" b="0"/>
          <wp:docPr id="15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74F7"/>
    <w:multiLevelType w:val="hybridMultilevel"/>
    <w:tmpl w:val="1E447D1C"/>
    <w:lvl w:ilvl="0" w:tplc="9FD672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4F4F"/>
    <w:multiLevelType w:val="hybridMultilevel"/>
    <w:tmpl w:val="C19C1836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40516"/>
    <w:multiLevelType w:val="hybridMultilevel"/>
    <w:tmpl w:val="36BE7B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25FDF"/>
    <w:multiLevelType w:val="hybridMultilevel"/>
    <w:tmpl w:val="5AD64AF0"/>
    <w:lvl w:ilvl="0" w:tplc="0408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4" w15:restartNumberingAfterBreak="0">
    <w:nsid w:val="1B1C3D73"/>
    <w:multiLevelType w:val="hybridMultilevel"/>
    <w:tmpl w:val="0BBA3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A5E57"/>
    <w:multiLevelType w:val="hybridMultilevel"/>
    <w:tmpl w:val="35CC39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50850"/>
    <w:multiLevelType w:val="hybridMultilevel"/>
    <w:tmpl w:val="0D0A9DE8"/>
    <w:lvl w:ilvl="0" w:tplc="4F12F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A6EF4"/>
    <w:multiLevelType w:val="hybridMultilevel"/>
    <w:tmpl w:val="C4FC747E"/>
    <w:lvl w:ilvl="0" w:tplc="72FE00B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24BBA"/>
    <w:multiLevelType w:val="hybridMultilevel"/>
    <w:tmpl w:val="338AC3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1265C"/>
    <w:multiLevelType w:val="multilevel"/>
    <w:tmpl w:val="C02E33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70320F4"/>
    <w:multiLevelType w:val="hybridMultilevel"/>
    <w:tmpl w:val="EA0ED46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104C6E"/>
    <w:multiLevelType w:val="multilevel"/>
    <w:tmpl w:val="8C24A8AE"/>
    <w:lvl w:ilvl="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2" w:hanging="1440"/>
      </w:pPr>
      <w:rPr>
        <w:rFonts w:hint="default"/>
      </w:rPr>
    </w:lvl>
  </w:abstractNum>
  <w:abstractNum w:abstractNumId="12" w15:restartNumberingAfterBreak="0">
    <w:nsid w:val="3F474F8F"/>
    <w:multiLevelType w:val="hybridMultilevel"/>
    <w:tmpl w:val="57EA44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6547F"/>
    <w:multiLevelType w:val="hybridMultilevel"/>
    <w:tmpl w:val="A9FEF71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9A46BA4"/>
    <w:multiLevelType w:val="hybridMultilevel"/>
    <w:tmpl w:val="0302D3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B25BB"/>
    <w:multiLevelType w:val="hybridMultilevel"/>
    <w:tmpl w:val="7B5635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B2A81"/>
    <w:multiLevelType w:val="hybridMultilevel"/>
    <w:tmpl w:val="5748F5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4D9"/>
    <w:multiLevelType w:val="hybridMultilevel"/>
    <w:tmpl w:val="01CC63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C4799"/>
    <w:multiLevelType w:val="hybridMultilevel"/>
    <w:tmpl w:val="A48C34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04800"/>
    <w:multiLevelType w:val="hybridMultilevel"/>
    <w:tmpl w:val="453C9478"/>
    <w:lvl w:ilvl="0" w:tplc="7528DFD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815FD1"/>
    <w:multiLevelType w:val="hybridMultilevel"/>
    <w:tmpl w:val="E77AF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D52B0"/>
    <w:multiLevelType w:val="singleLevel"/>
    <w:tmpl w:val="C6BCAE78"/>
    <w:lvl w:ilvl="0">
      <w:start w:val="1"/>
      <w:numFmt w:val="decimal"/>
      <w:lvlText w:val="%1)"/>
      <w:legacy w:legacy="1" w:legacySpace="0" w:legacyIndent="360"/>
      <w:lvlJc w:val="left"/>
      <w:rPr>
        <w:rFonts w:asciiTheme="minorHAnsi" w:eastAsia="Times New Roman" w:hAnsiTheme="minorHAnsi" w:cs="Times New Roman"/>
      </w:rPr>
    </w:lvl>
  </w:abstractNum>
  <w:abstractNum w:abstractNumId="22" w15:restartNumberingAfterBreak="0">
    <w:nsid w:val="717325A2"/>
    <w:multiLevelType w:val="hybridMultilevel"/>
    <w:tmpl w:val="EBDC1C64"/>
    <w:lvl w:ilvl="0" w:tplc="A00ED0B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8"/>
  </w:num>
  <w:num w:numId="5">
    <w:abstractNumId w:val="12"/>
  </w:num>
  <w:num w:numId="6">
    <w:abstractNumId w:val="5"/>
  </w:num>
  <w:num w:numId="7">
    <w:abstractNumId w:val="4"/>
  </w:num>
  <w:num w:numId="8">
    <w:abstractNumId w:val="2"/>
  </w:num>
  <w:num w:numId="9">
    <w:abstractNumId w:val="20"/>
  </w:num>
  <w:num w:numId="10">
    <w:abstractNumId w:val="17"/>
  </w:num>
  <w:num w:numId="11">
    <w:abstractNumId w:val="19"/>
  </w:num>
  <w:num w:numId="12">
    <w:abstractNumId w:val="22"/>
  </w:num>
  <w:num w:numId="13">
    <w:abstractNumId w:val="0"/>
  </w:num>
  <w:num w:numId="14">
    <w:abstractNumId w:val="10"/>
  </w:num>
  <w:num w:numId="15">
    <w:abstractNumId w:val="3"/>
  </w:num>
  <w:num w:numId="16">
    <w:abstractNumId w:val="14"/>
  </w:num>
  <w:num w:numId="17">
    <w:abstractNumId w:val="13"/>
  </w:num>
  <w:num w:numId="18">
    <w:abstractNumId w:val="21"/>
  </w:num>
  <w:num w:numId="19">
    <w:abstractNumId w:val="11"/>
  </w:num>
  <w:num w:numId="20">
    <w:abstractNumId w:val="1"/>
  </w:num>
  <w:num w:numId="21">
    <w:abstractNumId w:val="9"/>
  </w:num>
  <w:num w:numId="22">
    <w:abstractNumId w:val="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4D"/>
    <w:rsid w:val="00002BF8"/>
    <w:rsid w:val="00016FB3"/>
    <w:rsid w:val="00021EC6"/>
    <w:rsid w:val="00023E50"/>
    <w:rsid w:val="00024732"/>
    <w:rsid w:val="000250A6"/>
    <w:rsid w:val="00061C39"/>
    <w:rsid w:val="000855A2"/>
    <w:rsid w:val="00094A3F"/>
    <w:rsid w:val="000E59C0"/>
    <w:rsid w:val="000F0805"/>
    <w:rsid w:val="000F1F48"/>
    <w:rsid w:val="000F4055"/>
    <w:rsid w:val="00101E8A"/>
    <w:rsid w:val="00102711"/>
    <w:rsid w:val="00105DB8"/>
    <w:rsid w:val="0011367E"/>
    <w:rsid w:val="00127728"/>
    <w:rsid w:val="00130B4A"/>
    <w:rsid w:val="0013467D"/>
    <w:rsid w:val="00137F77"/>
    <w:rsid w:val="001415E6"/>
    <w:rsid w:val="001512ED"/>
    <w:rsid w:val="001676EB"/>
    <w:rsid w:val="00187B21"/>
    <w:rsid w:val="00187CA8"/>
    <w:rsid w:val="0019027C"/>
    <w:rsid w:val="001A0294"/>
    <w:rsid w:val="001A0342"/>
    <w:rsid w:val="001A0773"/>
    <w:rsid w:val="001B1CA0"/>
    <w:rsid w:val="001C23E1"/>
    <w:rsid w:val="00205F6B"/>
    <w:rsid w:val="002074E1"/>
    <w:rsid w:val="00213147"/>
    <w:rsid w:val="00220A7B"/>
    <w:rsid w:val="00221298"/>
    <w:rsid w:val="002223AA"/>
    <w:rsid w:val="00262968"/>
    <w:rsid w:val="002700F1"/>
    <w:rsid w:val="002702F0"/>
    <w:rsid w:val="002812CA"/>
    <w:rsid w:val="002902F6"/>
    <w:rsid w:val="0029148F"/>
    <w:rsid w:val="002A3190"/>
    <w:rsid w:val="002A7B7A"/>
    <w:rsid w:val="002B0679"/>
    <w:rsid w:val="002B1050"/>
    <w:rsid w:val="002B117B"/>
    <w:rsid w:val="002C235C"/>
    <w:rsid w:val="002C5DAE"/>
    <w:rsid w:val="002E4E1A"/>
    <w:rsid w:val="002F06D1"/>
    <w:rsid w:val="002F59DF"/>
    <w:rsid w:val="00303BE9"/>
    <w:rsid w:val="00314C74"/>
    <w:rsid w:val="00317E40"/>
    <w:rsid w:val="0033212D"/>
    <w:rsid w:val="003321B6"/>
    <w:rsid w:val="00335A97"/>
    <w:rsid w:val="003459CF"/>
    <w:rsid w:val="003478A9"/>
    <w:rsid w:val="00350778"/>
    <w:rsid w:val="00364C2E"/>
    <w:rsid w:val="0038168A"/>
    <w:rsid w:val="00390855"/>
    <w:rsid w:val="003959A9"/>
    <w:rsid w:val="003C26EB"/>
    <w:rsid w:val="003D2605"/>
    <w:rsid w:val="003D3037"/>
    <w:rsid w:val="003D75AF"/>
    <w:rsid w:val="003D7820"/>
    <w:rsid w:val="003E6820"/>
    <w:rsid w:val="003F63C4"/>
    <w:rsid w:val="004103A7"/>
    <w:rsid w:val="0041228E"/>
    <w:rsid w:val="00413575"/>
    <w:rsid w:val="004169D9"/>
    <w:rsid w:val="00433010"/>
    <w:rsid w:val="00443EC6"/>
    <w:rsid w:val="004666AE"/>
    <w:rsid w:val="00471CB0"/>
    <w:rsid w:val="00480B29"/>
    <w:rsid w:val="00496463"/>
    <w:rsid w:val="004B5939"/>
    <w:rsid w:val="004C6F3B"/>
    <w:rsid w:val="004D2F09"/>
    <w:rsid w:val="004E1422"/>
    <w:rsid w:val="004E4352"/>
    <w:rsid w:val="004E5BD8"/>
    <w:rsid w:val="004F3648"/>
    <w:rsid w:val="0050346A"/>
    <w:rsid w:val="00506403"/>
    <w:rsid w:val="00516EC6"/>
    <w:rsid w:val="0052107D"/>
    <w:rsid w:val="00536380"/>
    <w:rsid w:val="00537083"/>
    <w:rsid w:val="005377AE"/>
    <w:rsid w:val="00541F0B"/>
    <w:rsid w:val="00544A6D"/>
    <w:rsid w:val="005451F9"/>
    <w:rsid w:val="005628B7"/>
    <w:rsid w:val="005709AB"/>
    <w:rsid w:val="00571974"/>
    <w:rsid w:val="00576ADF"/>
    <w:rsid w:val="00591051"/>
    <w:rsid w:val="00597914"/>
    <w:rsid w:val="005A7535"/>
    <w:rsid w:val="005B1EEB"/>
    <w:rsid w:val="005D59E3"/>
    <w:rsid w:val="005D6D26"/>
    <w:rsid w:val="00614E3E"/>
    <w:rsid w:val="00620C5D"/>
    <w:rsid w:val="00630593"/>
    <w:rsid w:val="006311A2"/>
    <w:rsid w:val="006345C5"/>
    <w:rsid w:val="00641AAE"/>
    <w:rsid w:val="006455B5"/>
    <w:rsid w:val="006661BC"/>
    <w:rsid w:val="006759AE"/>
    <w:rsid w:val="00681309"/>
    <w:rsid w:val="00683AF1"/>
    <w:rsid w:val="0068717B"/>
    <w:rsid w:val="00693558"/>
    <w:rsid w:val="006B2448"/>
    <w:rsid w:val="006C64E6"/>
    <w:rsid w:val="006D3DE2"/>
    <w:rsid w:val="006E3632"/>
    <w:rsid w:val="006F2FBF"/>
    <w:rsid w:val="006F41FA"/>
    <w:rsid w:val="0071237B"/>
    <w:rsid w:val="00725CF5"/>
    <w:rsid w:val="0073586F"/>
    <w:rsid w:val="00753EC4"/>
    <w:rsid w:val="00756220"/>
    <w:rsid w:val="00760F1E"/>
    <w:rsid w:val="00775501"/>
    <w:rsid w:val="0078711E"/>
    <w:rsid w:val="00796DC0"/>
    <w:rsid w:val="00797D59"/>
    <w:rsid w:val="007B36CE"/>
    <w:rsid w:val="007C0157"/>
    <w:rsid w:val="007C0E46"/>
    <w:rsid w:val="007C588C"/>
    <w:rsid w:val="007D6386"/>
    <w:rsid w:val="007E3C00"/>
    <w:rsid w:val="007E5F15"/>
    <w:rsid w:val="007E61D1"/>
    <w:rsid w:val="007E61E7"/>
    <w:rsid w:val="007F2852"/>
    <w:rsid w:val="008117A7"/>
    <w:rsid w:val="008142A5"/>
    <w:rsid w:val="008148C5"/>
    <w:rsid w:val="008236A3"/>
    <w:rsid w:val="00860DD1"/>
    <w:rsid w:val="008650B1"/>
    <w:rsid w:val="00870AF9"/>
    <w:rsid w:val="008837ED"/>
    <w:rsid w:val="008A0A2E"/>
    <w:rsid w:val="008A4156"/>
    <w:rsid w:val="008D2CCD"/>
    <w:rsid w:val="008D462E"/>
    <w:rsid w:val="008E248D"/>
    <w:rsid w:val="008E3E42"/>
    <w:rsid w:val="008E71CB"/>
    <w:rsid w:val="008F10A4"/>
    <w:rsid w:val="009053D9"/>
    <w:rsid w:val="00910F41"/>
    <w:rsid w:val="00911306"/>
    <w:rsid w:val="00925D3D"/>
    <w:rsid w:val="00927A1D"/>
    <w:rsid w:val="00952F00"/>
    <w:rsid w:val="00966F8E"/>
    <w:rsid w:val="00975309"/>
    <w:rsid w:val="00993C61"/>
    <w:rsid w:val="00995376"/>
    <w:rsid w:val="009B03DC"/>
    <w:rsid w:val="009B2126"/>
    <w:rsid w:val="009C5832"/>
    <w:rsid w:val="009C7EAB"/>
    <w:rsid w:val="009D14D2"/>
    <w:rsid w:val="009F29D0"/>
    <w:rsid w:val="00A02726"/>
    <w:rsid w:val="00A35A65"/>
    <w:rsid w:val="00A631F5"/>
    <w:rsid w:val="00A64415"/>
    <w:rsid w:val="00A666CE"/>
    <w:rsid w:val="00A66B75"/>
    <w:rsid w:val="00A86468"/>
    <w:rsid w:val="00A8649E"/>
    <w:rsid w:val="00AB41D0"/>
    <w:rsid w:val="00AF48CB"/>
    <w:rsid w:val="00AF70AF"/>
    <w:rsid w:val="00B001A0"/>
    <w:rsid w:val="00B072F3"/>
    <w:rsid w:val="00B13C2C"/>
    <w:rsid w:val="00B13C3D"/>
    <w:rsid w:val="00B3758D"/>
    <w:rsid w:val="00B415C9"/>
    <w:rsid w:val="00B42E5A"/>
    <w:rsid w:val="00B61FEB"/>
    <w:rsid w:val="00B72A61"/>
    <w:rsid w:val="00B73146"/>
    <w:rsid w:val="00B75BDA"/>
    <w:rsid w:val="00B811B7"/>
    <w:rsid w:val="00B850B0"/>
    <w:rsid w:val="00B91893"/>
    <w:rsid w:val="00BA0F83"/>
    <w:rsid w:val="00BA130A"/>
    <w:rsid w:val="00BB4BBE"/>
    <w:rsid w:val="00BC3861"/>
    <w:rsid w:val="00BF620E"/>
    <w:rsid w:val="00BF67FA"/>
    <w:rsid w:val="00C159E4"/>
    <w:rsid w:val="00C50745"/>
    <w:rsid w:val="00C54ADE"/>
    <w:rsid w:val="00C7538B"/>
    <w:rsid w:val="00C8039E"/>
    <w:rsid w:val="00C87890"/>
    <w:rsid w:val="00C9015A"/>
    <w:rsid w:val="00C92A4A"/>
    <w:rsid w:val="00CD570F"/>
    <w:rsid w:val="00CD5921"/>
    <w:rsid w:val="00CD5F84"/>
    <w:rsid w:val="00CE091E"/>
    <w:rsid w:val="00CE2EB1"/>
    <w:rsid w:val="00CE58AE"/>
    <w:rsid w:val="00D100E8"/>
    <w:rsid w:val="00D12815"/>
    <w:rsid w:val="00D27D86"/>
    <w:rsid w:val="00D31CCD"/>
    <w:rsid w:val="00D44103"/>
    <w:rsid w:val="00D74B0C"/>
    <w:rsid w:val="00D87F2F"/>
    <w:rsid w:val="00D916C1"/>
    <w:rsid w:val="00DB5FF1"/>
    <w:rsid w:val="00DE47E9"/>
    <w:rsid w:val="00DF09A3"/>
    <w:rsid w:val="00DF595D"/>
    <w:rsid w:val="00E1068E"/>
    <w:rsid w:val="00E229C9"/>
    <w:rsid w:val="00E3114D"/>
    <w:rsid w:val="00E33538"/>
    <w:rsid w:val="00E54BFF"/>
    <w:rsid w:val="00E57124"/>
    <w:rsid w:val="00E6701A"/>
    <w:rsid w:val="00E67D1A"/>
    <w:rsid w:val="00E93086"/>
    <w:rsid w:val="00E96042"/>
    <w:rsid w:val="00E97DE5"/>
    <w:rsid w:val="00EC7962"/>
    <w:rsid w:val="00EE7654"/>
    <w:rsid w:val="00EE77C8"/>
    <w:rsid w:val="00EF4260"/>
    <w:rsid w:val="00EF77E8"/>
    <w:rsid w:val="00F027AF"/>
    <w:rsid w:val="00F13EDA"/>
    <w:rsid w:val="00F33665"/>
    <w:rsid w:val="00F37A15"/>
    <w:rsid w:val="00F40874"/>
    <w:rsid w:val="00F47A4D"/>
    <w:rsid w:val="00F61E42"/>
    <w:rsid w:val="00F73D80"/>
    <w:rsid w:val="00F853F9"/>
    <w:rsid w:val="00F85A29"/>
    <w:rsid w:val="00F91A1C"/>
    <w:rsid w:val="00FA6051"/>
    <w:rsid w:val="00FB1D75"/>
    <w:rsid w:val="00FB4E3B"/>
    <w:rsid w:val="00FC18BA"/>
    <w:rsid w:val="00FC4223"/>
    <w:rsid w:val="00FC476A"/>
    <w:rsid w:val="00FD438F"/>
    <w:rsid w:val="00FE0C60"/>
    <w:rsid w:val="00FF4540"/>
    <w:rsid w:val="00FF5B94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35B26C"/>
  <w15:docId w15:val="{93E67C3A-3D2A-4195-9577-3BDA89D4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l-GR"/>
    </w:rPr>
  </w:style>
  <w:style w:type="paragraph" w:styleId="1">
    <w:name w:val="heading 1"/>
    <w:basedOn w:val="a"/>
    <w:next w:val="a"/>
    <w:link w:val="1Char"/>
    <w:uiPriority w:val="9"/>
    <w:qFormat/>
    <w:rsid w:val="00CD57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uiPriority w:val="9"/>
    <w:unhideWhenUsed/>
    <w:qFormat/>
    <w:rsid w:val="009F29D0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0ECE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"/>
    <w:uiPriority w:val="99"/>
    <w:rsid w:val="00A00ECE"/>
    <w:pPr>
      <w:tabs>
        <w:tab w:val="center" w:pos="4320"/>
        <w:tab w:val="right" w:pos="8640"/>
      </w:tabs>
    </w:pPr>
  </w:style>
  <w:style w:type="paragraph" w:styleId="a5">
    <w:name w:val="footnote text"/>
    <w:basedOn w:val="a"/>
    <w:semiHidden/>
    <w:rsid w:val="000A6C75"/>
  </w:style>
  <w:style w:type="character" w:styleId="a6">
    <w:name w:val="footnote reference"/>
    <w:basedOn w:val="a0"/>
    <w:semiHidden/>
    <w:rsid w:val="000A6C75"/>
    <w:rPr>
      <w:vertAlign w:val="superscript"/>
    </w:rPr>
  </w:style>
  <w:style w:type="character" w:styleId="-">
    <w:name w:val="Hyperlink"/>
    <w:basedOn w:val="a0"/>
    <w:rsid w:val="00926952"/>
    <w:rPr>
      <w:color w:val="0000FF"/>
      <w:u w:val="single"/>
    </w:rPr>
  </w:style>
  <w:style w:type="character" w:styleId="-0">
    <w:name w:val="FollowedHyperlink"/>
    <w:basedOn w:val="a0"/>
    <w:rsid w:val="00953BF6"/>
    <w:rPr>
      <w:color w:val="800080"/>
      <w:u w:val="single"/>
    </w:rPr>
  </w:style>
  <w:style w:type="paragraph" w:styleId="a7">
    <w:name w:val="Balloon Text"/>
    <w:basedOn w:val="a"/>
    <w:link w:val="Char0"/>
    <w:uiPriority w:val="99"/>
    <w:semiHidden/>
    <w:unhideWhenUsed/>
    <w:rsid w:val="003459C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3459CF"/>
    <w:rPr>
      <w:rFonts w:ascii="Segoe UI" w:hAnsi="Segoe UI" w:cs="Segoe UI"/>
      <w:sz w:val="18"/>
      <w:szCs w:val="18"/>
      <w:lang w:val="el-GR"/>
    </w:rPr>
  </w:style>
  <w:style w:type="paragraph" w:styleId="a8">
    <w:name w:val="List Paragraph"/>
    <w:basedOn w:val="a"/>
    <w:uiPriority w:val="34"/>
    <w:qFormat/>
    <w:rsid w:val="00021E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39"/>
    <w:rsid w:val="00C92A4A"/>
    <w:rPr>
      <w:rFonts w:ascii="Calibri" w:eastAsia="Calibri" w:hAnsi="Calibr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Υποσέλιδο Char"/>
    <w:basedOn w:val="a0"/>
    <w:link w:val="a4"/>
    <w:uiPriority w:val="99"/>
    <w:rsid w:val="00FD438F"/>
    <w:rPr>
      <w:sz w:val="24"/>
      <w:szCs w:val="24"/>
      <w:lang w:val="el-GR"/>
    </w:rPr>
  </w:style>
  <w:style w:type="character" w:customStyle="1" w:styleId="5Char">
    <w:name w:val="Επικεφαλίδα 5 Char"/>
    <w:basedOn w:val="a0"/>
    <w:link w:val="5"/>
    <w:uiPriority w:val="9"/>
    <w:rsid w:val="009F29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el-GR"/>
    </w:rPr>
  </w:style>
  <w:style w:type="paragraph" w:styleId="Web">
    <w:name w:val="Normal (Web)"/>
    <w:basedOn w:val="a"/>
    <w:uiPriority w:val="99"/>
    <w:unhideWhenUsed/>
    <w:rsid w:val="009F29D0"/>
    <w:pPr>
      <w:spacing w:before="100" w:beforeAutospacing="1" w:after="100" w:afterAutospacing="1"/>
    </w:pPr>
    <w:rPr>
      <w:lang w:eastAsia="el-GR"/>
    </w:rPr>
  </w:style>
  <w:style w:type="character" w:styleId="aa">
    <w:name w:val="Emphasis"/>
    <w:basedOn w:val="a0"/>
    <w:uiPriority w:val="20"/>
    <w:qFormat/>
    <w:rsid w:val="009F29D0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CD570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l-GR"/>
    </w:rPr>
  </w:style>
  <w:style w:type="table" w:customStyle="1" w:styleId="TableNormal1">
    <w:name w:val="Table Normal1"/>
    <w:uiPriority w:val="2"/>
    <w:semiHidden/>
    <w:unhideWhenUsed/>
    <w:qFormat/>
    <w:rsid w:val="00CD57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570F"/>
    <w:pPr>
      <w:widowControl w:val="0"/>
      <w:autoSpaceDE w:val="0"/>
      <w:autoSpaceDN w:val="0"/>
      <w:spacing w:before="128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ssi\Documents\&#928;&#961;&#959;&#963;&#945;&#961;&#956;&#959;&#963;&#956;&#941;&#957;&#945;%20&#960;&#961;&#972;&#964;&#965;&#960;&#945;%20&#964;&#959;&#965;%20Office\acc_dep_newLogo_30_g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30B65-3FDB-4413-8828-321E8D21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acc_dep_newLogo_30_gr</Template>
  <TotalTime>0</TotalTime>
  <Pages>1</Pages>
  <Words>88</Words>
  <Characters>672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ΕΡΓΑΣΤΗΡΙΟ ΟΠΤΙΚΟΑΚΟΥΣΤΙΚΩΝ ΜΕΣΩΝ</vt:lpstr>
      <vt:lpstr>ΕΡΓΑΣΤΗΡΙΟ ΟΠΤΙΚΟΑΚΟΥΣΤΙΚΩΝ ΜΕΣΩΝ</vt:lpstr>
    </vt:vector>
  </TitlesOfParts>
  <Company/>
  <LinksUpToDate>false</LinksUpToDate>
  <CharactersWithSpaces>759</CharactersWithSpaces>
  <SharedDoc>false</SharedDoc>
  <HLinks>
    <vt:vector size="12" baseType="variant">
      <vt:variant>
        <vt:i4>2162815</vt:i4>
      </vt:variant>
      <vt:variant>
        <vt:i4>0</vt:i4>
      </vt:variant>
      <vt:variant>
        <vt:i4>0</vt:i4>
      </vt:variant>
      <vt:variant>
        <vt:i4>5</vt:i4>
      </vt:variant>
      <vt:variant>
        <vt:lpwstr>mailto:g-civ@civ.uth.gr</vt:lpwstr>
      </vt:variant>
      <vt:variant>
        <vt:lpwstr/>
      </vt:variant>
      <vt:variant>
        <vt:i4>6226003</vt:i4>
      </vt:variant>
      <vt:variant>
        <vt:i4>1556</vt:i4>
      </vt:variant>
      <vt:variant>
        <vt:i4>1027</vt:i4>
      </vt:variant>
      <vt:variant>
        <vt:i4>1</vt:i4>
      </vt:variant>
      <vt:variant>
        <vt:lpwstr>logo_civilengin_gr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ΕΡΓΑΣΤΗΡΙΟ ΟΠΤΙΚΟΑΚΟΥΣΤΙΚΩΝ ΜΕΣΩΝ</dc:title>
  <dc:creator>Vassia V</dc:creator>
  <cp:lastModifiedBy>Eleni KOTROTSIOU</cp:lastModifiedBy>
  <cp:revision>2</cp:revision>
  <cp:lastPrinted>2023-05-17T11:39:00Z</cp:lastPrinted>
  <dcterms:created xsi:type="dcterms:W3CDTF">2026-03-06T09:06:00Z</dcterms:created>
  <dcterms:modified xsi:type="dcterms:W3CDTF">2026-03-06T09:06:00Z</dcterms:modified>
</cp:coreProperties>
</file>