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371391" w14:textId="6A8D807F" w:rsidR="009748F0" w:rsidRDefault="009748F0">
      <w:pPr>
        <w:rPr>
          <w:lang w:val="en-US"/>
        </w:rPr>
      </w:pPr>
    </w:p>
    <w:p w14:paraId="74D883BD" w14:textId="77777777" w:rsidR="002E2323" w:rsidRDefault="002E2323">
      <w:pPr>
        <w:rPr>
          <w:lang w:val="en-US"/>
        </w:rPr>
      </w:pPr>
    </w:p>
    <w:p w14:paraId="6F20F44F" w14:textId="36F0A4D8" w:rsidR="002E2323" w:rsidRPr="002E2323" w:rsidRDefault="002E2323" w:rsidP="002E2323">
      <w:pPr>
        <w:jc w:val="center"/>
        <w:rPr>
          <w:rFonts w:asciiTheme="minorHAnsi" w:hAnsiTheme="minorHAnsi" w:cstheme="minorHAnsi"/>
          <w:b/>
          <w:bCs/>
        </w:rPr>
      </w:pPr>
      <w:r w:rsidRPr="002E2323">
        <w:rPr>
          <w:rFonts w:asciiTheme="minorHAnsi" w:hAnsiTheme="minorHAnsi" w:cstheme="minorHAnsi"/>
          <w:b/>
          <w:bCs/>
        </w:rPr>
        <w:t>Έντυπο προσφοράς πρακτικής άσκησης</w:t>
      </w:r>
      <w:r>
        <w:rPr>
          <w:rFonts w:asciiTheme="minorHAnsi" w:hAnsiTheme="minorHAnsi" w:cstheme="minorHAnsi"/>
          <w:b/>
          <w:bCs/>
        </w:rPr>
        <w:t>/εργασίας</w:t>
      </w:r>
    </w:p>
    <w:p w14:paraId="40D50615" w14:textId="77777777" w:rsidR="002E2323" w:rsidRPr="002E2323" w:rsidRDefault="002E2323">
      <w:pPr>
        <w:rPr>
          <w:rFonts w:asciiTheme="minorHAnsi" w:hAnsiTheme="minorHAnsi" w:cstheme="minorHAnsi"/>
        </w:rPr>
      </w:pPr>
    </w:p>
    <w:p w14:paraId="73CEE4EA" w14:textId="77777777" w:rsidR="002E2323" w:rsidRDefault="002E2323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6195"/>
      </w:tblGrid>
      <w:tr w:rsidR="002E2323" w14:paraId="01DA5F99" w14:textId="77777777" w:rsidTr="002E2323">
        <w:tc>
          <w:tcPr>
            <w:tcW w:w="3539" w:type="dxa"/>
          </w:tcPr>
          <w:p w14:paraId="521C6DAD" w14:textId="768C8AC8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Όνομα, τμήμα, διεύθυνση και στοιχεία επικοινωνίας της εταιρείας</w:t>
            </w:r>
          </w:p>
        </w:tc>
        <w:tc>
          <w:tcPr>
            <w:tcW w:w="6195" w:type="dxa"/>
          </w:tcPr>
          <w:p w14:paraId="27A86293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60190C50" w14:textId="77777777" w:rsidTr="002E2323">
        <w:tc>
          <w:tcPr>
            <w:tcW w:w="3539" w:type="dxa"/>
          </w:tcPr>
          <w:p w14:paraId="6B2DA494" w14:textId="76CC1833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Τίτλος θέσης</w:t>
            </w:r>
          </w:p>
        </w:tc>
        <w:tc>
          <w:tcPr>
            <w:tcW w:w="6195" w:type="dxa"/>
          </w:tcPr>
          <w:p w14:paraId="510FA425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36CF2CAE" w14:textId="77777777" w:rsidTr="002E2323">
        <w:tc>
          <w:tcPr>
            <w:tcW w:w="3539" w:type="dxa"/>
          </w:tcPr>
          <w:p w14:paraId="0FC0FB23" w14:textId="0ADB28B6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Περιγραφή του αντικειμένου</w:t>
            </w:r>
          </w:p>
        </w:tc>
        <w:tc>
          <w:tcPr>
            <w:tcW w:w="6195" w:type="dxa"/>
          </w:tcPr>
          <w:p w14:paraId="39536812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69D9E0EC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3BA3442B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655C9269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10226D0E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796F1D97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6BA8E4AF" w14:textId="77777777" w:rsidTr="002E2323">
        <w:tc>
          <w:tcPr>
            <w:tcW w:w="3539" w:type="dxa"/>
          </w:tcPr>
          <w:p w14:paraId="22546820" w14:textId="0D7C1046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Τύπος απασχόλησης (πρακτική άσκηση ή εργασία)</w:t>
            </w:r>
          </w:p>
        </w:tc>
        <w:tc>
          <w:tcPr>
            <w:tcW w:w="6195" w:type="dxa"/>
          </w:tcPr>
          <w:p w14:paraId="1B2B6AB2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18616F14" w14:textId="77777777" w:rsidTr="002E2323">
        <w:tc>
          <w:tcPr>
            <w:tcW w:w="3539" w:type="dxa"/>
          </w:tcPr>
          <w:p w14:paraId="58816CCE" w14:textId="7800B0F1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Τύπος φοιτητή/τριας</w:t>
            </w:r>
            <w:r w:rsidR="00E72355">
              <w:rPr>
                <w:rFonts w:asciiTheme="minorHAnsi" w:hAnsiTheme="minorHAnsi" w:cstheme="minorHAnsi"/>
                <w:b/>
                <w:bCs/>
              </w:rPr>
              <w:t xml:space="preserve"> (έτος σπουδών κλπ.)</w:t>
            </w:r>
          </w:p>
        </w:tc>
        <w:tc>
          <w:tcPr>
            <w:tcW w:w="6195" w:type="dxa"/>
          </w:tcPr>
          <w:p w14:paraId="0A2E5848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4CF29562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  <w:p w14:paraId="78380695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634587BC" w14:textId="77777777" w:rsidTr="002E2323">
        <w:tc>
          <w:tcPr>
            <w:tcW w:w="3539" w:type="dxa"/>
          </w:tcPr>
          <w:p w14:paraId="6C9D35CF" w14:textId="4516EC80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Απαιτούμενα προσόντα και απαιτούμενες γνώσεις υποψήφιου/ας</w:t>
            </w:r>
          </w:p>
        </w:tc>
        <w:tc>
          <w:tcPr>
            <w:tcW w:w="6195" w:type="dxa"/>
          </w:tcPr>
          <w:p w14:paraId="6626382A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2FF75758" w14:textId="77777777" w:rsidTr="00A81A1B">
        <w:tc>
          <w:tcPr>
            <w:tcW w:w="3539" w:type="dxa"/>
          </w:tcPr>
          <w:p w14:paraId="6137C37F" w14:textId="77777777" w:rsidR="002E2323" w:rsidRPr="002E2323" w:rsidRDefault="002E2323" w:rsidP="00A81A1B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Διάρκεια απασχόλησης</w:t>
            </w:r>
          </w:p>
        </w:tc>
        <w:tc>
          <w:tcPr>
            <w:tcW w:w="6195" w:type="dxa"/>
          </w:tcPr>
          <w:p w14:paraId="3353C69E" w14:textId="77777777" w:rsidR="002E2323" w:rsidRDefault="002E2323" w:rsidP="00A81A1B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060C75D4" w14:textId="77777777" w:rsidTr="002E2323">
        <w:tc>
          <w:tcPr>
            <w:tcW w:w="3539" w:type="dxa"/>
          </w:tcPr>
          <w:p w14:paraId="563ED560" w14:textId="549C05C6" w:rsidR="002E2323" w:rsidRPr="002E2323" w:rsidRDefault="002E2323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Αμοιβή</w:t>
            </w:r>
          </w:p>
        </w:tc>
        <w:tc>
          <w:tcPr>
            <w:tcW w:w="6195" w:type="dxa"/>
          </w:tcPr>
          <w:p w14:paraId="438CA7C1" w14:textId="77777777" w:rsidR="002E2323" w:rsidRDefault="002E2323">
            <w:pPr>
              <w:rPr>
                <w:rFonts w:asciiTheme="minorHAnsi" w:hAnsiTheme="minorHAnsi" w:cstheme="minorHAnsi"/>
              </w:rPr>
            </w:pPr>
          </w:p>
        </w:tc>
      </w:tr>
      <w:tr w:rsidR="002E2323" w14:paraId="501C04C0" w14:textId="77777777" w:rsidTr="00372A0C">
        <w:tc>
          <w:tcPr>
            <w:tcW w:w="3539" w:type="dxa"/>
          </w:tcPr>
          <w:p w14:paraId="1BD068D1" w14:textId="77777777" w:rsidR="002E2323" w:rsidRPr="002E2323" w:rsidRDefault="002E2323" w:rsidP="00372A0C">
            <w:pPr>
              <w:rPr>
                <w:rFonts w:asciiTheme="minorHAnsi" w:hAnsiTheme="minorHAnsi" w:cstheme="minorHAnsi"/>
                <w:b/>
                <w:bCs/>
              </w:rPr>
            </w:pPr>
            <w:r w:rsidRPr="002E2323">
              <w:rPr>
                <w:rFonts w:asciiTheme="minorHAnsi" w:hAnsiTheme="minorHAnsi" w:cstheme="minorHAnsi"/>
                <w:b/>
                <w:bCs/>
              </w:rPr>
              <w:t>Διαδικασία υποβολής αίτησης</w:t>
            </w:r>
          </w:p>
        </w:tc>
        <w:tc>
          <w:tcPr>
            <w:tcW w:w="6195" w:type="dxa"/>
          </w:tcPr>
          <w:p w14:paraId="3B171E41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  <w:p w14:paraId="234930FD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  <w:p w14:paraId="10FD7ABD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  <w:p w14:paraId="11DF9246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  <w:p w14:paraId="6C9EDEF4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  <w:p w14:paraId="2551D9C4" w14:textId="77777777" w:rsidR="002E2323" w:rsidRDefault="002E2323" w:rsidP="00372A0C">
            <w:pPr>
              <w:rPr>
                <w:rFonts w:asciiTheme="minorHAnsi" w:hAnsiTheme="minorHAnsi" w:cstheme="minorHAnsi"/>
              </w:rPr>
            </w:pPr>
          </w:p>
        </w:tc>
      </w:tr>
    </w:tbl>
    <w:p w14:paraId="24B51717" w14:textId="77777777" w:rsidR="002E2323" w:rsidRPr="002E2323" w:rsidRDefault="002E2323">
      <w:pPr>
        <w:rPr>
          <w:rFonts w:asciiTheme="minorHAnsi" w:hAnsiTheme="minorHAnsi" w:cstheme="minorHAnsi"/>
        </w:rPr>
      </w:pPr>
    </w:p>
    <w:sectPr w:rsidR="002E2323" w:rsidRPr="002E2323" w:rsidSect="005A463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4" w:h="16832"/>
      <w:pgMar w:top="1440" w:right="1080" w:bottom="1440" w:left="1080" w:header="284" w:footer="283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6ADCDC" w14:textId="77777777" w:rsidR="00665F4B" w:rsidRDefault="00665F4B">
      <w:r>
        <w:separator/>
      </w:r>
    </w:p>
  </w:endnote>
  <w:endnote w:type="continuationSeparator" w:id="0">
    <w:p w14:paraId="3036EC6B" w14:textId="77777777" w:rsidR="00665F4B" w:rsidRDefault="00665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FreeSans">
    <w:altName w:val="Times New Roman"/>
    <w:charset w:val="55"/>
    <w:family w:val="auto"/>
    <w:pitch w:val="variable"/>
    <w:sig w:usb0="81000000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C59D2" w14:textId="77777777" w:rsidR="00AC3ED8" w:rsidRDefault="00AC3E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CD922" w14:textId="77777777" w:rsidR="00EC0B48" w:rsidRPr="00A944E1" w:rsidRDefault="00EC0B48" w:rsidP="006B27A4">
    <w:pPr>
      <w:pStyle w:val="Footer"/>
      <w:spacing w:before="40"/>
      <w:jc w:val="center"/>
      <w:rPr>
        <w:rFonts w:ascii="FreeSans" w:hAnsi="FreeSan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861C7" w14:textId="77777777" w:rsidR="00EC0B48" w:rsidRPr="00926952" w:rsidRDefault="00665F4B" w:rsidP="006B27A4">
    <w:pPr>
      <w:pStyle w:val="Footer"/>
      <w:spacing w:before="40"/>
      <w:jc w:val="center"/>
      <w:rPr>
        <w:rFonts w:ascii="Arial" w:hAnsi="Arial"/>
        <w:sz w:val="15"/>
        <w:lang w:val="en-US"/>
      </w:rPr>
    </w:pPr>
    <w:r>
      <w:rPr>
        <w:rFonts w:ascii="Arial" w:hAnsi="Arial"/>
        <w:color w:val="C00000"/>
        <w:sz w:val="15"/>
        <w:lang w:val="en-US"/>
      </w:rPr>
      <w:pict w14:anchorId="26A0C384">
        <v:rect id="_x0000_i1026" style="width:453.4pt;height:1pt" o:hralign="center" o:hrstd="t" o:hrnoshade="t" o:hr="t" fillcolor="#5a5a5a" stroked="f"/>
      </w:pict>
    </w:r>
  </w:p>
  <w:p w14:paraId="627C0754" w14:textId="44828454" w:rsidR="00EC0B48" w:rsidRPr="005A463C" w:rsidRDefault="0078711E" w:rsidP="006B27A4">
    <w:pPr>
      <w:pStyle w:val="Footer"/>
      <w:spacing w:before="40"/>
      <w:jc w:val="center"/>
      <w:rPr>
        <w:rFonts w:ascii="Arial" w:hAnsi="Arial"/>
        <w:sz w:val="15"/>
        <w:lang w:val="en-US"/>
      </w:rPr>
    </w:pPr>
    <w:r w:rsidRPr="00926952">
      <w:rPr>
        <w:rFonts w:ascii="Arial" w:hAnsi="Arial"/>
        <w:color w:val="808080"/>
        <w:sz w:val="15"/>
        <w:lang w:val="ru-RU"/>
      </w:rPr>
      <w:t>Πεδίον Άρεως, 383 34 Βόλος</w:t>
    </w:r>
    <w:r w:rsidRPr="005A463C">
      <w:rPr>
        <w:rFonts w:ascii="Arial" w:hAnsi="Arial"/>
        <w:color w:val="808080"/>
        <w:sz w:val="15"/>
        <w:lang w:val="en-US"/>
      </w:rPr>
      <w:t xml:space="preserve"> </w:t>
    </w:r>
    <w:r w:rsidRPr="003459CF">
      <w:rPr>
        <w:rFonts w:ascii="Arial" w:hAnsi="Arial"/>
        <w:color w:val="C00000"/>
        <w:sz w:val="15"/>
        <w:lang w:val="ru-RU"/>
      </w:rPr>
      <w:t xml:space="preserve"> </w:t>
    </w:r>
    <w:r w:rsidRPr="003459CF">
      <w:rPr>
        <w:rFonts w:ascii="Arial Rounded MT Bold" w:hAnsi="Arial Rounded MT Bold"/>
        <w:b/>
        <w:color w:val="C00000"/>
        <w:sz w:val="15"/>
        <w:lang w:val="ru-RU"/>
      </w:rPr>
      <w:t>|</w:t>
    </w:r>
    <w:r w:rsidRPr="00926952">
      <w:rPr>
        <w:rFonts w:ascii="Arial" w:hAnsi="Arial"/>
        <w:sz w:val="15"/>
        <w:lang w:val="ru-RU"/>
      </w:rPr>
      <w:t xml:space="preserve"> </w:t>
    </w:r>
    <w:r w:rsidRPr="005A463C">
      <w:rPr>
        <w:rFonts w:ascii="Arial" w:hAnsi="Arial"/>
        <w:sz w:val="15"/>
        <w:lang w:val="en-US"/>
      </w:rPr>
      <w:t xml:space="preserve"> </w:t>
    </w:r>
    <w:r w:rsidR="004169D9">
      <w:rPr>
        <w:rFonts w:ascii="Arial" w:hAnsi="Arial"/>
        <w:color w:val="7F7F7F"/>
        <w:sz w:val="15"/>
        <w:lang w:val="ru-RU"/>
      </w:rPr>
      <w:t xml:space="preserve">τ: 24210 </w:t>
    </w:r>
    <w:r w:rsidR="008A4156" w:rsidRPr="005A463C">
      <w:rPr>
        <w:rFonts w:ascii="Arial" w:hAnsi="Arial"/>
        <w:color w:val="7F7F7F"/>
        <w:sz w:val="15"/>
        <w:lang w:val="en-US"/>
      </w:rPr>
      <w:t>74</w:t>
    </w:r>
    <w:r w:rsidR="00DA59E8" w:rsidRPr="00DA59E8">
      <w:rPr>
        <w:rFonts w:ascii="Arial" w:hAnsi="Arial"/>
        <w:color w:val="7F7F7F"/>
        <w:sz w:val="15"/>
        <w:lang w:val="en-US"/>
      </w:rPr>
      <w:t>112</w:t>
    </w:r>
    <w:r w:rsidRPr="005A463C">
      <w:rPr>
        <w:rFonts w:ascii="Arial" w:hAnsi="Arial"/>
        <w:color w:val="7F7F7F"/>
        <w:sz w:val="15"/>
        <w:lang w:val="en-US"/>
      </w:rPr>
      <w:t xml:space="preserve"> </w:t>
    </w:r>
    <w:r w:rsidR="00533343" w:rsidRPr="00533343">
      <w:rPr>
        <w:rFonts w:ascii="Arial" w:hAnsi="Arial"/>
        <w:color w:val="7F7F7F"/>
        <w:sz w:val="15"/>
        <w:lang w:val="en-US"/>
      </w:rPr>
      <w:t xml:space="preserve"> </w:t>
    </w:r>
    <w:r w:rsidRPr="003459CF">
      <w:rPr>
        <w:rFonts w:ascii="Arial Rounded MT Bold" w:hAnsi="Arial Rounded MT Bold"/>
        <w:b/>
        <w:color w:val="C00000"/>
        <w:sz w:val="15"/>
        <w:lang w:val="ru-RU"/>
      </w:rPr>
      <w:t>|</w:t>
    </w:r>
    <w:r w:rsidRPr="00926952">
      <w:rPr>
        <w:rFonts w:ascii="Arial" w:hAnsi="Arial"/>
        <w:sz w:val="15"/>
        <w:lang w:val="ru-RU"/>
      </w:rPr>
      <w:t xml:space="preserve"> </w:t>
    </w:r>
    <w:r w:rsidRPr="005A463C">
      <w:rPr>
        <w:rFonts w:ascii="Arial" w:hAnsi="Arial"/>
        <w:sz w:val="15"/>
        <w:lang w:val="en-US"/>
      </w:rPr>
      <w:t xml:space="preserve"> </w:t>
    </w:r>
    <w:r w:rsidRPr="00926952">
      <w:rPr>
        <w:rFonts w:ascii="Arial" w:hAnsi="Arial"/>
        <w:color w:val="808080"/>
        <w:sz w:val="15"/>
        <w:lang w:val="ru-RU"/>
      </w:rPr>
      <w:t xml:space="preserve">e: </w:t>
    </w:r>
    <w:r w:rsidR="00DA59E8">
      <w:rPr>
        <w:rFonts w:ascii="Arial" w:hAnsi="Arial"/>
        <w:color w:val="808080"/>
        <w:sz w:val="15"/>
        <w:lang w:val="en-US"/>
      </w:rPr>
      <w:t>g-civ</w:t>
    </w:r>
    <w:r w:rsidR="004169D9" w:rsidRPr="003321B6">
      <w:rPr>
        <w:rFonts w:ascii="Arial" w:hAnsi="Arial"/>
        <w:color w:val="808080"/>
        <w:sz w:val="15"/>
        <w:lang w:val="ru-RU"/>
      </w:rPr>
      <w:t>@uth.gr</w:t>
    </w:r>
    <w:r w:rsidRPr="005A463C">
      <w:rPr>
        <w:rFonts w:ascii="Arial" w:hAnsi="Arial"/>
        <w:color w:val="808080"/>
        <w:sz w:val="15"/>
        <w:lang w:val="en-US"/>
      </w:rPr>
      <w:t xml:space="preserve"> </w:t>
    </w:r>
    <w:r w:rsidRPr="003459CF">
      <w:rPr>
        <w:rFonts w:ascii="Arial" w:hAnsi="Arial"/>
        <w:color w:val="C00000"/>
        <w:sz w:val="15"/>
        <w:lang w:val="ru-RU"/>
      </w:rPr>
      <w:t xml:space="preserve"> </w:t>
    </w:r>
    <w:r w:rsidRPr="003459CF">
      <w:rPr>
        <w:rFonts w:ascii="Arial Rounded MT Bold" w:hAnsi="Arial Rounded MT Bold"/>
        <w:b/>
        <w:color w:val="C00000"/>
        <w:sz w:val="15"/>
        <w:lang w:val="ru-RU"/>
      </w:rPr>
      <w:t>|</w:t>
    </w:r>
    <w:r w:rsidRPr="00926952">
      <w:rPr>
        <w:rFonts w:ascii="Arial" w:hAnsi="Arial"/>
        <w:sz w:val="15"/>
        <w:lang w:val="ru-RU"/>
      </w:rPr>
      <w:t xml:space="preserve"> </w:t>
    </w:r>
    <w:r w:rsidR="005A463C">
      <w:rPr>
        <w:rFonts w:ascii="Arial" w:hAnsi="Arial"/>
        <w:sz w:val="15"/>
        <w:lang w:val="en-US"/>
      </w:rPr>
      <w:t xml:space="preserve"> </w:t>
    </w:r>
    <w:r w:rsidR="005A463C" w:rsidRPr="005A463C">
      <w:rPr>
        <w:rFonts w:ascii="Arial" w:hAnsi="Arial"/>
        <w:color w:val="808080"/>
        <w:sz w:val="15"/>
        <w:lang w:val="ru-RU"/>
      </w:rPr>
      <w:t>web:</w:t>
    </w:r>
    <w:r w:rsidR="005A463C" w:rsidRPr="00DA59E8">
      <w:rPr>
        <w:rFonts w:ascii="Arial" w:hAnsi="Arial"/>
        <w:color w:val="808080"/>
        <w:sz w:val="15"/>
        <w:lang w:val="ru-RU"/>
      </w:rPr>
      <w:t xml:space="preserve"> </w:t>
    </w:r>
    <w:r w:rsidR="00DA59E8" w:rsidRPr="00DA59E8">
      <w:rPr>
        <w:rFonts w:ascii="Arial" w:hAnsi="Arial"/>
        <w:color w:val="808080"/>
        <w:sz w:val="15"/>
        <w:lang w:val="ru-RU"/>
      </w:rPr>
      <w:t>civ</w:t>
    </w:r>
    <w:r w:rsidR="007B43DD" w:rsidRPr="007B43DD">
      <w:rPr>
        <w:rFonts w:ascii="Arial" w:hAnsi="Arial"/>
        <w:color w:val="808080"/>
        <w:sz w:val="15"/>
        <w:lang w:val="ru-RU"/>
      </w:rPr>
      <w:t>.uth.gr</w:t>
    </w:r>
    <w:bookmarkStart w:id="0" w:name="_GoBack"/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69447C" w14:textId="77777777" w:rsidR="00665F4B" w:rsidRDefault="00665F4B">
      <w:r>
        <w:separator/>
      </w:r>
    </w:p>
  </w:footnote>
  <w:footnote w:type="continuationSeparator" w:id="0">
    <w:p w14:paraId="71D43226" w14:textId="77777777" w:rsidR="00665F4B" w:rsidRDefault="00665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FC3EAD" w14:textId="77777777" w:rsidR="00AC3ED8" w:rsidRDefault="00AC3E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D63740" w14:textId="77777777" w:rsidR="00AC3ED8" w:rsidRDefault="00AC3E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0"/>
      <w:gridCol w:w="4810"/>
    </w:tblGrid>
    <w:tr w:rsidR="00DA59E8" w14:paraId="6F8B576F" w14:textId="77777777" w:rsidTr="00D923E7">
      <w:tc>
        <w:tcPr>
          <w:tcW w:w="4810" w:type="dxa"/>
        </w:tcPr>
        <w:p w14:paraId="34502B0C" w14:textId="77777777" w:rsidR="00DA59E8" w:rsidRDefault="00DA59E8" w:rsidP="00DA59E8">
          <w:pPr>
            <w:jc w:val="center"/>
          </w:pPr>
          <w:r w:rsidRPr="009B62C4">
            <w:rPr>
              <w:noProof/>
              <w:lang w:eastAsia="el-GR"/>
            </w:rPr>
            <w:drawing>
              <wp:inline distT="0" distB="0" distL="0" distR="0" wp14:anchorId="26EFDDDE" wp14:editId="5B1F6371">
                <wp:extent cx="1132220" cy="800100"/>
                <wp:effectExtent l="0" t="0" r="0" b="0"/>
                <wp:docPr id="2" name="Picture 2" descr="UTH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UTH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0411" cy="855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10" w:type="dxa"/>
        </w:tcPr>
        <w:p w14:paraId="02902941" w14:textId="77777777" w:rsidR="00DA59E8" w:rsidRDefault="00DA59E8" w:rsidP="00DA59E8">
          <w:pPr>
            <w:jc w:val="center"/>
          </w:pPr>
          <w:r>
            <w:rPr>
              <w:noProof/>
            </w:rPr>
            <w:drawing>
              <wp:inline distT="0" distB="0" distL="0" distR="0" wp14:anchorId="5E36BF10" wp14:editId="754CC0EB">
                <wp:extent cx="1990725" cy="942975"/>
                <wp:effectExtent l="0" t="0" r="9525" b="9525"/>
                <wp:docPr id="1356749159" name="Picture 1356749159" descr="A logo with text on i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56749159" name="Picture 1" descr="A logo with text on it&#10;&#10;Description automatically generated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6065" t="15343" r="15396" b="23895"/>
                        <a:stretch/>
                      </pic:blipFill>
                      <pic:spPr bwMode="auto">
                        <a:xfrm>
                          <a:off x="0" y="0"/>
                          <a:ext cx="1990725" cy="9429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4FA63FB3" w14:textId="77777777" w:rsidR="00DA59E8" w:rsidRDefault="00DA59E8" w:rsidP="00DA59E8"/>
  <w:p w14:paraId="37E6A90B" w14:textId="77777777" w:rsidR="00DA59E8" w:rsidRDefault="00DA59E8" w:rsidP="00DA59E8"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BA6EF4"/>
    <w:multiLevelType w:val="hybridMultilevel"/>
    <w:tmpl w:val="C4FC747E"/>
    <w:lvl w:ilvl="0" w:tplc="72FE00BA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5B2A81"/>
    <w:multiLevelType w:val="hybridMultilevel"/>
    <w:tmpl w:val="5748F5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3E30C8"/>
    <w:multiLevelType w:val="multilevel"/>
    <w:tmpl w:val="2B76BA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oNotHyphenateCaps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14D"/>
    <w:rsid w:val="00016FB3"/>
    <w:rsid w:val="00021EC6"/>
    <w:rsid w:val="001174CA"/>
    <w:rsid w:val="001218CE"/>
    <w:rsid w:val="00130B4A"/>
    <w:rsid w:val="00144649"/>
    <w:rsid w:val="001512ED"/>
    <w:rsid w:val="00187B21"/>
    <w:rsid w:val="001C23E1"/>
    <w:rsid w:val="002349A0"/>
    <w:rsid w:val="00240BA1"/>
    <w:rsid w:val="002700F1"/>
    <w:rsid w:val="002B77C3"/>
    <w:rsid w:val="002C5DAE"/>
    <w:rsid w:val="002E2323"/>
    <w:rsid w:val="003321B6"/>
    <w:rsid w:val="003459CF"/>
    <w:rsid w:val="00350778"/>
    <w:rsid w:val="003B00CC"/>
    <w:rsid w:val="003D3037"/>
    <w:rsid w:val="003E3D54"/>
    <w:rsid w:val="004169D9"/>
    <w:rsid w:val="00463196"/>
    <w:rsid w:val="00471CB0"/>
    <w:rsid w:val="004943B0"/>
    <w:rsid w:val="004C6F3B"/>
    <w:rsid w:val="004E4352"/>
    <w:rsid w:val="004F6792"/>
    <w:rsid w:val="00504438"/>
    <w:rsid w:val="0050610C"/>
    <w:rsid w:val="00516EC6"/>
    <w:rsid w:val="005259C6"/>
    <w:rsid w:val="00533343"/>
    <w:rsid w:val="00576ADF"/>
    <w:rsid w:val="005A463C"/>
    <w:rsid w:val="005F0DFF"/>
    <w:rsid w:val="006345C5"/>
    <w:rsid w:val="00665F4B"/>
    <w:rsid w:val="006661BC"/>
    <w:rsid w:val="006B3EA4"/>
    <w:rsid w:val="006C229C"/>
    <w:rsid w:val="00713954"/>
    <w:rsid w:val="00715067"/>
    <w:rsid w:val="007265E6"/>
    <w:rsid w:val="00726EE3"/>
    <w:rsid w:val="00775501"/>
    <w:rsid w:val="0078711E"/>
    <w:rsid w:val="007A292D"/>
    <w:rsid w:val="007B43DD"/>
    <w:rsid w:val="007D4C88"/>
    <w:rsid w:val="007E5F15"/>
    <w:rsid w:val="007E61E7"/>
    <w:rsid w:val="008428D5"/>
    <w:rsid w:val="00860DD1"/>
    <w:rsid w:val="00886B26"/>
    <w:rsid w:val="008A4156"/>
    <w:rsid w:val="008E248D"/>
    <w:rsid w:val="00910F41"/>
    <w:rsid w:val="00950EA9"/>
    <w:rsid w:val="009748F0"/>
    <w:rsid w:val="00991835"/>
    <w:rsid w:val="009B03DC"/>
    <w:rsid w:val="009D14D2"/>
    <w:rsid w:val="009D4B7E"/>
    <w:rsid w:val="00A771E2"/>
    <w:rsid w:val="00A86468"/>
    <w:rsid w:val="00A95EE2"/>
    <w:rsid w:val="00AC3ED8"/>
    <w:rsid w:val="00AE7E8F"/>
    <w:rsid w:val="00B13C2C"/>
    <w:rsid w:val="00B13C3D"/>
    <w:rsid w:val="00B72A61"/>
    <w:rsid w:val="00BA130A"/>
    <w:rsid w:val="00BA7D35"/>
    <w:rsid w:val="00C458AA"/>
    <w:rsid w:val="00C7538B"/>
    <w:rsid w:val="00C8039E"/>
    <w:rsid w:val="00C83A50"/>
    <w:rsid w:val="00CA5A6C"/>
    <w:rsid w:val="00CC2878"/>
    <w:rsid w:val="00D419F0"/>
    <w:rsid w:val="00D46437"/>
    <w:rsid w:val="00D82C0D"/>
    <w:rsid w:val="00D916C1"/>
    <w:rsid w:val="00DA59E8"/>
    <w:rsid w:val="00E229C9"/>
    <w:rsid w:val="00E3114D"/>
    <w:rsid w:val="00E33538"/>
    <w:rsid w:val="00E36D62"/>
    <w:rsid w:val="00E72355"/>
    <w:rsid w:val="00E916AF"/>
    <w:rsid w:val="00E96042"/>
    <w:rsid w:val="00EB5B21"/>
    <w:rsid w:val="00EC0309"/>
    <w:rsid w:val="00EC0B48"/>
    <w:rsid w:val="00EC7962"/>
    <w:rsid w:val="00EF77E8"/>
    <w:rsid w:val="00F60D07"/>
    <w:rsid w:val="00F853F9"/>
    <w:rsid w:val="00F91A1C"/>
    <w:rsid w:val="00FB4E3B"/>
    <w:rsid w:val="00FC4223"/>
    <w:rsid w:val="00FD3BB5"/>
    <w:rsid w:val="00FE0C60"/>
    <w:rsid w:val="00FF4540"/>
    <w:rsid w:val="00FF5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935B26C"/>
  <w15:chartTrackingRefBased/>
  <w15:docId w15:val="{05C2DA9D-7E9A-4CC8-9065-A276F3BEA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00EC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00ECE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0A6C75"/>
  </w:style>
  <w:style w:type="character" w:styleId="FootnoteReference">
    <w:name w:val="footnote reference"/>
    <w:basedOn w:val="DefaultParagraphFont"/>
    <w:semiHidden/>
    <w:rsid w:val="000A6C75"/>
    <w:rPr>
      <w:vertAlign w:val="superscript"/>
    </w:rPr>
  </w:style>
  <w:style w:type="character" w:styleId="Hyperlink">
    <w:name w:val="Hyperlink"/>
    <w:basedOn w:val="DefaultParagraphFont"/>
    <w:rsid w:val="00926952"/>
    <w:rPr>
      <w:color w:val="0000FF"/>
      <w:u w:val="single"/>
    </w:rPr>
  </w:style>
  <w:style w:type="character" w:styleId="FollowedHyperlink">
    <w:name w:val="FollowedHyperlink"/>
    <w:basedOn w:val="DefaultParagraphFont"/>
    <w:rsid w:val="00953BF6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59C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9CF"/>
    <w:rPr>
      <w:rFonts w:ascii="Segoe UI" w:hAnsi="Segoe UI" w:cs="Segoe UI"/>
      <w:sz w:val="18"/>
      <w:szCs w:val="18"/>
      <w:lang w:val="el-GR"/>
    </w:rPr>
  </w:style>
  <w:style w:type="paragraph" w:styleId="ListParagraph">
    <w:name w:val="List Paragraph"/>
    <w:basedOn w:val="Normal"/>
    <w:uiPriority w:val="34"/>
    <w:qFormat/>
    <w:rsid w:val="00021EC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39"/>
    <w:rsid w:val="007150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ookTitle">
    <w:name w:val="Book Title"/>
    <w:basedOn w:val="DefaultParagraphFont"/>
    <w:uiPriority w:val="33"/>
    <w:qFormat/>
    <w:rsid w:val="009748F0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444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Windows\INetCache\Content.Outlook\8MB3152W\acc_dep_newLogo_30_g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5971126-b8a1-464e-886d-e3c03614eb6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FDE0CAC38503FF47AD4F69038B864C8A" ma:contentTypeVersion="16" ma:contentTypeDescription="Δημιουργία νέου εγγράφου" ma:contentTypeScope="" ma:versionID="1673515c5b9b0cbeb5864ca9a2338fa2">
  <xsd:schema xmlns:xsd="http://www.w3.org/2001/XMLSchema" xmlns:xs="http://www.w3.org/2001/XMLSchema" xmlns:p="http://schemas.microsoft.com/office/2006/metadata/properties" xmlns:ns3="55971126-b8a1-464e-886d-e3c03614eb63" xmlns:ns4="07467a6a-8de2-4987-833b-e27912b14dff" targetNamespace="http://schemas.microsoft.com/office/2006/metadata/properties" ma:root="true" ma:fieldsID="391ac7601d8d25f43b8606ecc43c6bb6" ns3:_="" ns4:_="">
    <xsd:import namespace="55971126-b8a1-464e-886d-e3c03614eb63"/>
    <xsd:import namespace="07467a6a-8de2-4987-833b-e27912b14d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971126-b8a1-464e-886d-e3c03614eb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67a6a-8de2-4987-833b-e27912b14df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Κοινή χρήση με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Κοινή χρήση με λεπτομέρειες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Κοινή χρήση κατακερματισμού υπόδειξης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9ED3B3-3C54-41BC-B3D4-BFC418D60D38}">
  <ds:schemaRefs>
    <ds:schemaRef ds:uri="http://schemas.microsoft.com/office/2006/metadata/properties"/>
    <ds:schemaRef ds:uri="http://schemas.microsoft.com/office/infopath/2007/PartnerControls"/>
    <ds:schemaRef ds:uri="55971126-b8a1-464e-886d-e3c03614eb63"/>
  </ds:schemaRefs>
</ds:datastoreItem>
</file>

<file path=customXml/itemProps2.xml><?xml version="1.0" encoding="utf-8"?>
<ds:datastoreItem xmlns:ds="http://schemas.openxmlformats.org/officeDocument/2006/customXml" ds:itemID="{92B8B22E-0D8B-4E36-9CDE-BDA2E7A048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9BEC9F-70EF-42AB-9C55-0474358073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971126-b8a1-464e-886d-e3c03614eb63"/>
    <ds:schemaRef ds:uri="07467a6a-8de2-4987-833b-e27912b14d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E5F1F9-46B1-444A-87C8-5A9F8786A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acc_dep_newLogo_30_gr</Template>
  <TotalTime>1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ΕΡΓΑΣΤΗΡΙΟ ΟΠΤΙΚΟΑΚΟΥΣΤΙΚΩΝ ΜΕΣΩΝ</vt:lpstr>
      <vt:lpstr>ΕΡΓΑΣΤΗΡΙΟ ΟΠΤΙΚΟΑΚΟΥΣΤΙΚΩΝ ΜΕΣΩΝ</vt:lpstr>
    </vt:vector>
  </TitlesOfParts>
  <Company/>
  <LinksUpToDate>false</LinksUpToDate>
  <CharactersWithSpaces>383</CharactersWithSpaces>
  <SharedDoc>false</SharedDoc>
  <HLinks>
    <vt:vector size="12" baseType="variant">
      <vt:variant>
        <vt:i4>2162815</vt:i4>
      </vt:variant>
      <vt:variant>
        <vt:i4>0</vt:i4>
      </vt:variant>
      <vt:variant>
        <vt:i4>0</vt:i4>
      </vt:variant>
      <vt:variant>
        <vt:i4>5</vt:i4>
      </vt:variant>
      <vt:variant>
        <vt:lpwstr>mailto:g-civ@civ.uth.gr</vt:lpwstr>
      </vt:variant>
      <vt:variant>
        <vt:lpwstr/>
      </vt:variant>
      <vt:variant>
        <vt:i4>6226003</vt:i4>
      </vt:variant>
      <vt:variant>
        <vt:i4>1556</vt:i4>
      </vt:variant>
      <vt:variant>
        <vt:i4>1027</vt:i4>
      </vt:variant>
      <vt:variant>
        <vt:i4>1</vt:i4>
      </vt:variant>
      <vt:variant>
        <vt:lpwstr>logo_civilengin_gr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ΕΡΓΑΣΤΗΡΙΟ ΟΠΤΙΚΟΑΚΟΥΣΤΙΚΩΝ ΜΕΣΩΝ</dc:title>
  <dc:subject/>
  <dc:creator>Vassia V</dc:creator>
  <cp:keywords/>
  <cp:lastModifiedBy>Eftihia Nathanail</cp:lastModifiedBy>
  <cp:revision>2</cp:revision>
  <cp:lastPrinted>2020-10-21T12:30:00Z</cp:lastPrinted>
  <dcterms:created xsi:type="dcterms:W3CDTF">2025-04-10T20:31:00Z</dcterms:created>
  <dcterms:modified xsi:type="dcterms:W3CDTF">2025-04-10T20:31:00Z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0x010100FDE0CAC38503FF47AD4F69038B864C8A</vt:lpwstr>
  </property>
</Properties>
</file>